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88049322"/>
    <w:p w14:paraId="3D191624" w14:textId="17829E8E" w:rsidR="00AF5239" w:rsidRPr="00C43A07" w:rsidRDefault="00300B21" w:rsidP="00AF5239">
      <w:pPr>
        <w:jc w:val="both"/>
        <w:rPr>
          <w:rStyle w:val="HeaderSubtitle"/>
          <w:rFonts w:ascii="Foco Light" w:hAnsi="Foco Light" w:cs="Foco Light"/>
          <w:color w:val="auto"/>
          <w:sz w:val="20"/>
          <w:szCs w:val="20"/>
        </w:rPr>
      </w:pPr>
      <w:sdt>
        <w:sdtPr>
          <w:rPr>
            <w:rStyle w:val="HeaderSubtitle"/>
            <w:sz w:val="30"/>
            <w:szCs w:val="20"/>
          </w:rPr>
          <w:id w:val="1396319481"/>
          <w:placeholder>
            <w:docPart w:val="421D024C75DE41599309A44BC5633031"/>
          </w:placeholder>
        </w:sdtPr>
        <w:sdtContent>
          <w:r w:rsidRPr="00C43A07">
            <w:rPr>
              <w:rStyle w:val="HeaderSubtitle"/>
              <w:sz w:val="30"/>
              <w:szCs w:val="20"/>
            </w:rPr>
            <w:t>Submission Cover Sheet</w:t>
          </w:r>
        </w:sdtContent>
      </w:sdt>
    </w:p>
    <w:bookmarkEnd w:id="0"/>
    <w:p w14:paraId="595997C6" w14:textId="6ED61FD4" w:rsidR="00446D47" w:rsidRPr="00C43A07" w:rsidRDefault="00446D47" w:rsidP="00F5296C">
      <w:pPr>
        <w:pStyle w:val="NormalWeb"/>
        <w:shd w:val="clear" w:color="auto" w:fill="FFFFFF"/>
        <w:spacing w:before="0" w:beforeAutospacing="0" w:after="0" w:afterAutospacing="0"/>
        <w:rPr>
          <w:rStyle w:val="HeaderTitle"/>
          <w:rFonts w:cs="Foco Light"/>
          <w:sz w:val="22"/>
          <w:szCs w:val="22"/>
        </w:rPr>
      </w:pPr>
      <w:r w:rsidRPr="00C43A07">
        <w:rPr>
          <w:rStyle w:val="HeaderTitle"/>
          <w:rFonts w:cs="Foco Light"/>
          <w:sz w:val="22"/>
          <w:szCs w:val="22"/>
        </w:rPr>
        <w:t>Please complete and submit this form with your submission</w:t>
      </w:r>
      <w:r w:rsidR="00F5296C" w:rsidRPr="00C43A07">
        <w:rPr>
          <w:rStyle w:val="HeaderTitle"/>
          <w:rFonts w:cs="Foco Light"/>
          <w:sz w:val="22"/>
          <w:szCs w:val="22"/>
        </w:rPr>
        <w:t xml:space="preserve"> v</w:t>
      </w:r>
      <w:r w:rsidRPr="00C43A07">
        <w:rPr>
          <w:rStyle w:val="HeaderTitle"/>
          <w:rFonts w:cs="Foco Light"/>
          <w:sz w:val="22"/>
          <w:szCs w:val="22"/>
        </w:rPr>
        <w:t xml:space="preserve">ia email: </w:t>
      </w:r>
      <w:hyperlink r:id="rId11" w:history="1">
        <w:r w:rsidR="00C266F3" w:rsidRPr="00C43A07">
          <w:rPr>
            <w:rStyle w:val="Hyperlink"/>
            <w:rFonts w:ascii="Foco Light" w:hAnsi="Foco Light" w:cs="Foco Light"/>
            <w:sz w:val="22"/>
            <w:szCs w:val="22"/>
          </w:rPr>
          <w:t>code.administrator@carbonmarketinstitute.org</w:t>
        </w:r>
      </w:hyperlink>
    </w:p>
    <w:p w14:paraId="1CB67C8D" w14:textId="1FD4EF76" w:rsidR="00325E16" w:rsidRPr="00C43A07" w:rsidRDefault="00325E16" w:rsidP="00BB3C38">
      <w:pPr>
        <w:pStyle w:val="NormalWeb"/>
        <w:shd w:val="clear" w:color="auto" w:fill="FFFFFF"/>
        <w:spacing w:before="0" w:beforeAutospacing="0" w:after="0" w:afterAutospacing="0"/>
        <w:jc w:val="both"/>
        <w:rPr>
          <w:rStyle w:val="HeaderTitle"/>
          <w:sz w:val="22"/>
          <w:szCs w:val="22"/>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517"/>
        <w:gridCol w:w="3544"/>
        <w:gridCol w:w="709"/>
        <w:gridCol w:w="992"/>
        <w:gridCol w:w="1276"/>
        <w:gridCol w:w="1037"/>
      </w:tblGrid>
      <w:tr w:rsidR="00BD713F" w:rsidRPr="00C43A07" w14:paraId="0D0CC2D5" w14:textId="77777777" w:rsidTr="00DE1E52">
        <w:trPr>
          <w:cantSplit/>
        </w:trPr>
        <w:tc>
          <w:tcPr>
            <w:tcW w:w="10075" w:type="dxa"/>
            <w:gridSpan w:val="6"/>
            <w:shd w:val="clear" w:color="auto" w:fill="EDEDED" w:themeFill="accent3" w:themeFillTint="33"/>
            <w:vAlign w:val="bottom"/>
          </w:tcPr>
          <w:p w14:paraId="5FCB15B6" w14:textId="77777777" w:rsidR="00BD713F" w:rsidRPr="00C43A07" w:rsidRDefault="00BD713F" w:rsidP="00BB7681">
            <w:pPr>
              <w:spacing w:before="40" w:after="40"/>
              <w:rPr>
                <w:rFonts w:ascii="Foco" w:hAnsi="Foco" w:cs="Foco"/>
                <w:bCs/>
              </w:rPr>
            </w:pPr>
            <w:r w:rsidRPr="00C43A07">
              <w:rPr>
                <w:rFonts w:ascii="Foco" w:hAnsi="Foco" w:cs="Foco"/>
                <w:bCs/>
              </w:rPr>
              <w:t xml:space="preserve">Organisation or individual </w:t>
            </w:r>
            <w:r w:rsidRPr="00C43A07">
              <w:rPr>
                <w:rFonts w:cs="Foco Light"/>
                <w:bCs/>
              </w:rPr>
              <w:t>(this will appear on our web site):</w:t>
            </w:r>
          </w:p>
        </w:tc>
      </w:tr>
      <w:tr w:rsidR="00BD713F" w:rsidRPr="00C43A07" w14:paraId="03F84582" w14:textId="77777777" w:rsidTr="00DE1E52">
        <w:trPr>
          <w:cantSplit/>
          <w:trHeight w:val="359"/>
        </w:trPr>
        <w:tc>
          <w:tcPr>
            <w:tcW w:w="10075" w:type="dxa"/>
            <w:gridSpan w:val="6"/>
            <w:shd w:val="clear" w:color="auto" w:fill="auto"/>
            <w:vAlign w:val="bottom"/>
          </w:tcPr>
          <w:p w14:paraId="3D9B2571" w14:textId="62A027C4" w:rsidR="00BD713F" w:rsidRPr="00C43A07" w:rsidRDefault="00BD713F" w:rsidP="00BB7681">
            <w:pPr>
              <w:spacing w:before="40" w:after="40"/>
              <w:jc w:val="both"/>
              <w:rPr>
                <w:rFonts w:ascii="Foco" w:hAnsi="Foco" w:cs="Foco"/>
                <w:bCs/>
              </w:rPr>
            </w:pPr>
          </w:p>
        </w:tc>
      </w:tr>
      <w:tr w:rsidR="004E6900" w:rsidRPr="00C43A07" w14:paraId="47AEEE49" w14:textId="77777777" w:rsidTr="00DE1E52">
        <w:trPr>
          <w:cantSplit/>
          <w:trHeight w:val="359"/>
        </w:trPr>
        <w:tc>
          <w:tcPr>
            <w:tcW w:w="10075" w:type="dxa"/>
            <w:gridSpan w:val="6"/>
            <w:shd w:val="clear" w:color="auto" w:fill="EDEDED" w:themeFill="accent3" w:themeFillTint="33"/>
            <w:vAlign w:val="bottom"/>
          </w:tcPr>
          <w:p w14:paraId="2FB18102" w14:textId="2F3712B6" w:rsidR="004E6900" w:rsidRPr="00C43A07" w:rsidRDefault="004E6900" w:rsidP="00BB7681">
            <w:pPr>
              <w:spacing w:before="40" w:after="40"/>
              <w:jc w:val="both"/>
              <w:rPr>
                <w:rFonts w:ascii="Foco" w:hAnsi="Foco" w:cs="Foco"/>
                <w:bCs/>
              </w:rPr>
            </w:pPr>
            <w:r w:rsidRPr="00C43A07">
              <w:rPr>
                <w:rFonts w:ascii="Foco" w:hAnsi="Foco" w:cs="Foco"/>
                <w:bCs/>
              </w:rPr>
              <w:t xml:space="preserve">Signatory status: </w:t>
            </w:r>
          </w:p>
        </w:tc>
      </w:tr>
      <w:tr w:rsidR="004E6900" w:rsidRPr="00C43A07" w14:paraId="7BF1EDC5" w14:textId="77777777" w:rsidTr="00DE1E52">
        <w:trPr>
          <w:cantSplit/>
          <w:trHeight w:val="359"/>
        </w:trPr>
        <w:tc>
          <w:tcPr>
            <w:tcW w:w="10075" w:type="dxa"/>
            <w:gridSpan w:val="6"/>
            <w:shd w:val="clear" w:color="auto" w:fill="auto"/>
            <w:vAlign w:val="bottom"/>
          </w:tcPr>
          <w:p w14:paraId="1CF84814" w14:textId="1D8B5D28" w:rsidR="004E6900" w:rsidRPr="00C43A07" w:rsidRDefault="005E33A6" w:rsidP="00BB7681">
            <w:pPr>
              <w:spacing w:before="40" w:after="40"/>
              <w:jc w:val="both"/>
              <w:rPr>
                <w:rFonts w:cs="Foco Light"/>
                <w:bCs/>
              </w:rPr>
            </w:pPr>
            <w:r w:rsidRPr="00C43A07">
              <w:rPr>
                <w:rFonts w:cs="Foco Light"/>
                <w:bCs/>
              </w:rPr>
              <w:fldChar w:fldCharType="begin">
                <w:ffData>
                  <w:name w:val="Check1"/>
                  <w:enabled/>
                  <w:calcOnExit w:val="0"/>
                  <w:checkBox>
                    <w:size w:val="28"/>
                    <w:default w:val="0"/>
                  </w:checkBox>
                </w:ffData>
              </w:fldChar>
            </w:r>
            <w:r w:rsidRPr="00C43A07">
              <w:rPr>
                <w:rFonts w:cs="Foco Light"/>
                <w:bCs/>
              </w:rPr>
              <w:instrText xml:space="preserve"> FORMCHECKBOX </w:instrText>
            </w:r>
            <w:r w:rsidR="00000000" w:rsidRPr="00C43A07">
              <w:rPr>
                <w:rFonts w:cs="Foco Light"/>
                <w:bCs/>
              </w:rPr>
            </w:r>
            <w:r w:rsidR="00000000" w:rsidRPr="00C43A07">
              <w:rPr>
                <w:rFonts w:cs="Foco Light"/>
                <w:bCs/>
              </w:rPr>
              <w:fldChar w:fldCharType="separate"/>
            </w:r>
            <w:r w:rsidRPr="00C43A07">
              <w:rPr>
                <w:rFonts w:cs="Foco Light"/>
                <w:bCs/>
              </w:rPr>
              <w:fldChar w:fldCharType="end"/>
            </w:r>
            <w:r w:rsidRPr="00C43A07">
              <w:rPr>
                <w:rFonts w:cs="Foco Light"/>
                <w:bCs/>
              </w:rPr>
              <w:t xml:space="preserve"> Signatory</w:t>
            </w:r>
            <w:r w:rsidR="004E6900" w:rsidRPr="00C43A07">
              <w:rPr>
                <w:rFonts w:cs="Foco Light"/>
                <w:bCs/>
              </w:rPr>
              <w:t xml:space="preserve">    </w:t>
            </w:r>
            <w:r w:rsidRPr="00C43A07">
              <w:rPr>
                <w:rFonts w:cs="Foco Light"/>
                <w:bCs/>
              </w:rPr>
              <w:t xml:space="preserve">       </w:t>
            </w:r>
            <w:r w:rsidRPr="00C43A07">
              <w:rPr>
                <w:rFonts w:cs="Foco Light"/>
                <w:bCs/>
              </w:rPr>
              <w:fldChar w:fldCharType="begin">
                <w:ffData>
                  <w:name w:val="Check1"/>
                  <w:enabled/>
                  <w:calcOnExit w:val="0"/>
                  <w:checkBox>
                    <w:size w:val="28"/>
                    <w:default w:val="0"/>
                  </w:checkBox>
                </w:ffData>
              </w:fldChar>
            </w:r>
            <w:r w:rsidRPr="00C43A07">
              <w:rPr>
                <w:rFonts w:cs="Foco Light"/>
                <w:bCs/>
              </w:rPr>
              <w:instrText xml:space="preserve"> FORMCHECKBOX </w:instrText>
            </w:r>
            <w:r w:rsidR="00000000" w:rsidRPr="00C43A07">
              <w:rPr>
                <w:rFonts w:cs="Foco Light"/>
                <w:bCs/>
              </w:rPr>
            </w:r>
            <w:r w:rsidR="00000000" w:rsidRPr="00C43A07">
              <w:rPr>
                <w:rFonts w:cs="Foco Light"/>
                <w:bCs/>
              </w:rPr>
              <w:fldChar w:fldCharType="separate"/>
            </w:r>
            <w:r w:rsidRPr="00C43A07">
              <w:rPr>
                <w:rFonts w:cs="Foco Light"/>
                <w:bCs/>
              </w:rPr>
              <w:fldChar w:fldCharType="end"/>
            </w:r>
            <w:r w:rsidRPr="00C43A07">
              <w:rPr>
                <w:rFonts w:cs="Foco Light"/>
                <w:bCs/>
              </w:rPr>
              <w:t xml:space="preserve"> </w:t>
            </w:r>
            <w:r w:rsidR="00324959" w:rsidRPr="00C43A07">
              <w:rPr>
                <w:rFonts w:cs="Foco Light"/>
                <w:bCs/>
              </w:rPr>
              <w:t>Code Partner</w:t>
            </w:r>
            <w:r w:rsidRPr="00C43A07">
              <w:rPr>
                <w:rFonts w:cs="Foco Light"/>
                <w:bCs/>
              </w:rPr>
              <w:t xml:space="preserve">         </w:t>
            </w:r>
            <w:r w:rsidRPr="00C43A07">
              <w:rPr>
                <w:rFonts w:cs="Foco Light"/>
                <w:bCs/>
              </w:rPr>
              <w:fldChar w:fldCharType="begin">
                <w:ffData>
                  <w:name w:val="Check1"/>
                  <w:enabled/>
                  <w:calcOnExit w:val="0"/>
                  <w:checkBox>
                    <w:size w:val="28"/>
                    <w:default w:val="0"/>
                  </w:checkBox>
                </w:ffData>
              </w:fldChar>
            </w:r>
            <w:r w:rsidRPr="00C43A07">
              <w:rPr>
                <w:rFonts w:cs="Foco Light"/>
                <w:bCs/>
              </w:rPr>
              <w:instrText xml:space="preserve"> FORMCHECKBOX </w:instrText>
            </w:r>
            <w:r w:rsidR="00000000" w:rsidRPr="00C43A07">
              <w:rPr>
                <w:rFonts w:cs="Foco Light"/>
                <w:bCs/>
              </w:rPr>
            </w:r>
            <w:r w:rsidR="00000000" w:rsidRPr="00C43A07">
              <w:rPr>
                <w:rFonts w:cs="Foco Light"/>
                <w:bCs/>
              </w:rPr>
              <w:fldChar w:fldCharType="separate"/>
            </w:r>
            <w:r w:rsidRPr="00C43A07">
              <w:rPr>
                <w:rFonts w:cs="Foco Light"/>
                <w:bCs/>
              </w:rPr>
              <w:fldChar w:fldCharType="end"/>
            </w:r>
            <w:r w:rsidRPr="00C43A07">
              <w:rPr>
                <w:rFonts w:cs="Foco Light"/>
                <w:bCs/>
              </w:rPr>
              <w:t xml:space="preserve"> </w:t>
            </w:r>
            <w:r w:rsidR="00B11ABA">
              <w:rPr>
                <w:rFonts w:cs="Foco Light"/>
                <w:bCs/>
              </w:rPr>
              <w:t>Stakeholder (</w:t>
            </w:r>
            <w:r w:rsidRPr="00C43A07">
              <w:rPr>
                <w:rFonts w:cs="Foco Light"/>
                <w:bCs/>
              </w:rPr>
              <w:t>Non-</w:t>
            </w:r>
            <w:r w:rsidR="00B11ABA">
              <w:rPr>
                <w:rFonts w:cs="Foco Light"/>
                <w:bCs/>
              </w:rPr>
              <w:t>s</w:t>
            </w:r>
            <w:r w:rsidRPr="00C43A07">
              <w:rPr>
                <w:rFonts w:cs="Foco Light"/>
                <w:bCs/>
              </w:rPr>
              <w:t xml:space="preserve">ignatory </w:t>
            </w:r>
            <w:r w:rsidR="00B11ABA">
              <w:rPr>
                <w:rFonts w:cs="Foco Light"/>
                <w:bCs/>
              </w:rPr>
              <w:t>and non-Code partner)</w:t>
            </w:r>
          </w:p>
        </w:tc>
      </w:tr>
      <w:tr w:rsidR="00BD713F" w:rsidRPr="00C43A07" w14:paraId="203571F2" w14:textId="77777777" w:rsidTr="00DE1E52">
        <w:trPr>
          <w:cantSplit/>
        </w:trPr>
        <w:tc>
          <w:tcPr>
            <w:tcW w:w="10075" w:type="dxa"/>
            <w:gridSpan w:val="6"/>
            <w:shd w:val="clear" w:color="auto" w:fill="EDEDED" w:themeFill="accent3" w:themeFillTint="33"/>
            <w:vAlign w:val="bottom"/>
          </w:tcPr>
          <w:p w14:paraId="668F3D74" w14:textId="77777777" w:rsidR="00BD713F" w:rsidRPr="00C43A07" w:rsidRDefault="00BD713F" w:rsidP="00BB7681">
            <w:pPr>
              <w:spacing w:before="40" w:after="40"/>
              <w:jc w:val="both"/>
              <w:rPr>
                <w:rFonts w:ascii="Foco" w:hAnsi="Foco" w:cs="Foco"/>
                <w:bCs/>
              </w:rPr>
            </w:pPr>
            <w:r w:rsidRPr="00C43A07">
              <w:rPr>
                <w:rFonts w:ascii="Foco" w:hAnsi="Foco" w:cs="Foco"/>
                <w:bCs/>
              </w:rPr>
              <w:t xml:space="preserve">Principal contact </w:t>
            </w:r>
            <w:r w:rsidRPr="00C43A07">
              <w:rPr>
                <w:rFonts w:cs="Foco Light"/>
                <w:bCs/>
              </w:rPr>
              <w:t>(name of person wishing to receive confirmation of submission and future updates about the review):</w:t>
            </w:r>
          </w:p>
        </w:tc>
      </w:tr>
      <w:tr w:rsidR="00BD713F" w:rsidRPr="00C43A07" w14:paraId="4F28B408" w14:textId="77777777" w:rsidTr="00DE1E52">
        <w:trPr>
          <w:cantSplit/>
        </w:trPr>
        <w:tc>
          <w:tcPr>
            <w:tcW w:w="10075" w:type="dxa"/>
            <w:gridSpan w:val="6"/>
            <w:shd w:val="clear" w:color="auto" w:fill="auto"/>
            <w:vAlign w:val="bottom"/>
          </w:tcPr>
          <w:p w14:paraId="3D610C7C" w14:textId="35227C8B" w:rsidR="00BD713F" w:rsidRPr="00C43A07" w:rsidRDefault="00BD713F" w:rsidP="00BB7681">
            <w:pPr>
              <w:spacing w:before="40" w:after="40"/>
              <w:jc w:val="both"/>
              <w:rPr>
                <w:rFonts w:ascii="Foco" w:hAnsi="Foco" w:cs="Foco"/>
                <w:bCs/>
              </w:rPr>
            </w:pPr>
          </w:p>
        </w:tc>
      </w:tr>
      <w:tr w:rsidR="00BD713F" w:rsidRPr="00C43A07" w14:paraId="2FA7FC31" w14:textId="77777777" w:rsidTr="00DE1E52">
        <w:trPr>
          <w:cantSplit/>
        </w:trPr>
        <w:tc>
          <w:tcPr>
            <w:tcW w:w="2517" w:type="dxa"/>
            <w:shd w:val="clear" w:color="auto" w:fill="EDEDED" w:themeFill="accent3" w:themeFillTint="33"/>
            <w:vAlign w:val="bottom"/>
          </w:tcPr>
          <w:p w14:paraId="678F7F94" w14:textId="77777777" w:rsidR="00BD713F" w:rsidRPr="00C43A07" w:rsidRDefault="00BD713F" w:rsidP="00BB7681">
            <w:pPr>
              <w:spacing w:before="40" w:after="40"/>
              <w:jc w:val="both"/>
              <w:rPr>
                <w:rFonts w:ascii="Foco" w:hAnsi="Foco" w:cs="Foco"/>
                <w:bCs/>
              </w:rPr>
            </w:pPr>
            <w:r w:rsidRPr="00C43A07">
              <w:rPr>
                <w:rFonts w:ascii="Foco" w:hAnsi="Foco" w:cs="Foco"/>
                <w:bCs/>
              </w:rPr>
              <w:t>Email address:</w:t>
            </w:r>
          </w:p>
        </w:tc>
        <w:tc>
          <w:tcPr>
            <w:tcW w:w="7558" w:type="dxa"/>
            <w:gridSpan w:val="5"/>
            <w:shd w:val="clear" w:color="auto" w:fill="auto"/>
          </w:tcPr>
          <w:p w14:paraId="071E4775" w14:textId="0710C162" w:rsidR="00BD713F" w:rsidRPr="00C43A07" w:rsidRDefault="00BD713F" w:rsidP="00BB7681">
            <w:pPr>
              <w:spacing w:before="40" w:after="40"/>
              <w:jc w:val="both"/>
              <w:rPr>
                <w:rFonts w:ascii="Foco" w:hAnsi="Foco" w:cs="Foco"/>
                <w:bCs/>
              </w:rPr>
            </w:pPr>
          </w:p>
        </w:tc>
      </w:tr>
      <w:tr w:rsidR="00BD713F" w:rsidRPr="00C43A07" w14:paraId="33DD594E" w14:textId="77777777" w:rsidTr="00DE1E52">
        <w:trPr>
          <w:cantSplit/>
        </w:trPr>
        <w:tc>
          <w:tcPr>
            <w:tcW w:w="2517" w:type="dxa"/>
            <w:shd w:val="clear" w:color="auto" w:fill="EDEDED" w:themeFill="accent3" w:themeFillTint="33"/>
            <w:vAlign w:val="bottom"/>
          </w:tcPr>
          <w:p w14:paraId="5A82AF7A" w14:textId="0BBF7068" w:rsidR="00BD713F" w:rsidRPr="00C43A07" w:rsidRDefault="00B53FCE" w:rsidP="00BB7681">
            <w:pPr>
              <w:spacing w:before="40" w:after="40"/>
              <w:jc w:val="both"/>
              <w:rPr>
                <w:rFonts w:ascii="Foco" w:hAnsi="Foco" w:cs="Foco"/>
                <w:bCs/>
              </w:rPr>
            </w:pPr>
            <w:r>
              <w:rPr>
                <w:rFonts w:ascii="Foco" w:hAnsi="Foco" w:cs="Foco"/>
                <w:bCs/>
              </w:rPr>
              <w:t>Phone</w:t>
            </w:r>
            <w:r w:rsidR="00BD713F" w:rsidRPr="00C43A07">
              <w:rPr>
                <w:rFonts w:cs="Foco Light"/>
                <w:bCs/>
              </w:rPr>
              <w:t>:</w:t>
            </w:r>
          </w:p>
        </w:tc>
        <w:tc>
          <w:tcPr>
            <w:tcW w:w="7558" w:type="dxa"/>
            <w:gridSpan w:val="5"/>
            <w:shd w:val="clear" w:color="auto" w:fill="auto"/>
          </w:tcPr>
          <w:p w14:paraId="6292C6B1" w14:textId="0E31973F" w:rsidR="00BD713F" w:rsidRPr="00C43A07" w:rsidRDefault="00BD713F" w:rsidP="00BB7681">
            <w:pPr>
              <w:spacing w:before="40" w:after="40"/>
              <w:jc w:val="both"/>
              <w:rPr>
                <w:rFonts w:ascii="Foco" w:hAnsi="Foco" w:cs="Foco"/>
                <w:bCs/>
              </w:rPr>
            </w:pPr>
          </w:p>
        </w:tc>
      </w:tr>
      <w:tr w:rsidR="00BD713F" w:rsidRPr="00C43A07" w14:paraId="4A9CAD64" w14:textId="77777777" w:rsidTr="00DE1E52">
        <w:trPr>
          <w:cantSplit/>
          <w:trHeight w:val="20"/>
        </w:trPr>
        <w:tc>
          <w:tcPr>
            <w:tcW w:w="2517" w:type="dxa"/>
            <w:shd w:val="clear" w:color="auto" w:fill="EDEDED" w:themeFill="accent3" w:themeFillTint="33"/>
            <w:vAlign w:val="bottom"/>
          </w:tcPr>
          <w:p w14:paraId="41A29084" w14:textId="77777777" w:rsidR="00BD713F" w:rsidRPr="00C43A07" w:rsidRDefault="00BD713F" w:rsidP="00BB7681">
            <w:pPr>
              <w:spacing w:before="40" w:after="40"/>
              <w:jc w:val="both"/>
              <w:rPr>
                <w:rFonts w:ascii="Foco" w:hAnsi="Foco" w:cs="Foco"/>
                <w:bCs/>
              </w:rPr>
            </w:pPr>
            <w:r w:rsidRPr="00C43A07">
              <w:rPr>
                <w:rFonts w:ascii="Foco" w:hAnsi="Foco" w:cs="Foco"/>
                <w:bCs/>
              </w:rPr>
              <w:t>Postal address:</w:t>
            </w:r>
          </w:p>
        </w:tc>
        <w:tc>
          <w:tcPr>
            <w:tcW w:w="7558" w:type="dxa"/>
            <w:gridSpan w:val="5"/>
            <w:shd w:val="clear" w:color="auto" w:fill="auto"/>
          </w:tcPr>
          <w:p w14:paraId="148EF012" w14:textId="1F83F89F" w:rsidR="00BD713F" w:rsidRPr="00C43A07" w:rsidRDefault="00BD713F" w:rsidP="00BB7681">
            <w:pPr>
              <w:spacing w:before="40" w:after="40"/>
              <w:jc w:val="both"/>
              <w:rPr>
                <w:rFonts w:ascii="Foco" w:hAnsi="Foco" w:cs="Foco"/>
                <w:bCs/>
              </w:rPr>
            </w:pPr>
          </w:p>
        </w:tc>
      </w:tr>
      <w:tr w:rsidR="00BD713F" w:rsidRPr="00C43A07" w14:paraId="64620934" w14:textId="77777777" w:rsidTr="00DE1E52">
        <w:trPr>
          <w:cantSplit/>
        </w:trPr>
        <w:tc>
          <w:tcPr>
            <w:tcW w:w="2517" w:type="dxa"/>
            <w:shd w:val="clear" w:color="auto" w:fill="EDEDED" w:themeFill="accent3" w:themeFillTint="33"/>
            <w:vAlign w:val="bottom"/>
          </w:tcPr>
          <w:p w14:paraId="77B4C0C6" w14:textId="77777777" w:rsidR="00BD713F" w:rsidRPr="00C43A07" w:rsidRDefault="00BD713F" w:rsidP="00BB7681">
            <w:pPr>
              <w:spacing w:before="40" w:after="40"/>
              <w:jc w:val="both"/>
              <w:rPr>
                <w:rFonts w:ascii="Foco" w:hAnsi="Foco" w:cs="Foco"/>
                <w:bCs/>
              </w:rPr>
            </w:pPr>
            <w:r w:rsidRPr="00C43A07">
              <w:rPr>
                <w:rFonts w:ascii="Foco" w:hAnsi="Foco" w:cs="Foco"/>
                <w:bCs/>
              </w:rPr>
              <w:t>Suburb/City:</w:t>
            </w:r>
          </w:p>
        </w:tc>
        <w:tc>
          <w:tcPr>
            <w:tcW w:w="3544" w:type="dxa"/>
            <w:shd w:val="clear" w:color="auto" w:fill="auto"/>
          </w:tcPr>
          <w:p w14:paraId="6C5457E6" w14:textId="24E5B019" w:rsidR="00BD713F" w:rsidRPr="00C43A07" w:rsidRDefault="00BD713F" w:rsidP="00BB7681">
            <w:pPr>
              <w:spacing w:before="40" w:after="40"/>
              <w:jc w:val="both"/>
              <w:rPr>
                <w:rFonts w:ascii="Foco" w:hAnsi="Foco" w:cs="Foco"/>
                <w:bCs/>
              </w:rPr>
            </w:pPr>
          </w:p>
        </w:tc>
        <w:tc>
          <w:tcPr>
            <w:tcW w:w="709" w:type="dxa"/>
            <w:shd w:val="clear" w:color="auto" w:fill="EDEDED" w:themeFill="accent3" w:themeFillTint="33"/>
            <w:vAlign w:val="bottom"/>
          </w:tcPr>
          <w:p w14:paraId="7ABD0903" w14:textId="179FEE6D" w:rsidR="00BD713F" w:rsidRPr="00C43A07" w:rsidRDefault="00C5061E" w:rsidP="00BB7681">
            <w:pPr>
              <w:spacing w:before="40" w:after="40"/>
              <w:ind w:left="-107"/>
              <w:rPr>
                <w:rFonts w:ascii="Foco" w:hAnsi="Foco" w:cs="Foco"/>
                <w:bCs/>
              </w:rPr>
            </w:pPr>
            <w:r w:rsidRPr="00C43A07">
              <w:rPr>
                <w:rFonts w:ascii="Foco" w:hAnsi="Foco" w:cs="Foco"/>
                <w:bCs/>
              </w:rPr>
              <w:t xml:space="preserve"> </w:t>
            </w:r>
            <w:r w:rsidR="00BD713F" w:rsidRPr="00C43A07">
              <w:rPr>
                <w:rFonts w:ascii="Foco" w:hAnsi="Foco" w:cs="Foco"/>
                <w:bCs/>
              </w:rPr>
              <w:t>State</w:t>
            </w:r>
          </w:p>
        </w:tc>
        <w:tc>
          <w:tcPr>
            <w:tcW w:w="992" w:type="dxa"/>
            <w:shd w:val="clear" w:color="auto" w:fill="auto"/>
            <w:vAlign w:val="bottom"/>
          </w:tcPr>
          <w:p w14:paraId="410FBF09" w14:textId="1AA17BBC" w:rsidR="00BD713F" w:rsidRPr="00C43A07" w:rsidRDefault="00BD713F" w:rsidP="00BB7681">
            <w:pPr>
              <w:spacing w:before="40" w:after="40"/>
              <w:ind w:right="-177"/>
              <w:jc w:val="both"/>
              <w:rPr>
                <w:rFonts w:ascii="Foco" w:hAnsi="Foco" w:cs="Foco"/>
                <w:bCs/>
              </w:rPr>
            </w:pPr>
          </w:p>
        </w:tc>
        <w:tc>
          <w:tcPr>
            <w:tcW w:w="1276" w:type="dxa"/>
            <w:shd w:val="clear" w:color="auto" w:fill="EDEDED" w:themeFill="accent3" w:themeFillTint="33"/>
          </w:tcPr>
          <w:p w14:paraId="14209B5B" w14:textId="6D8A86B7" w:rsidR="00BD713F" w:rsidRPr="00C43A07" w:rsidRDefault="00C5061E" w:rsidP="00BB7681">
            <w:pPr>
              <w:spacing w:before="40" w:after="40"/>
              <w:ind w:left="-107" w:right="-107"/>
              <w:rPr>
                <w:rFonts w:ascii="Foco" w:hAnsi="Foco" w:cs="Foco"/>
                <w:bCs/>
              </w:rPr>
            </w:pPr>
            <w:r w:rsidRPr="00C43A07">
              <w:rPr>
                <w:rFonts w:ascii="Foco" w:hAnsi="Foco" w:cs="Foco"/>
                <w:bCs/>
              </w:rPr>
              <w:t xml:space="preserve"> </w:t>
            </w:r>
            <w:r w:rsidR="00BD713F" w:rsidRPr="00C43A07">
              <w:rPr>
                <w:rFonts w:ascii="Foco" w:hAnsi="Foco" w:cs="Foco"/>
                <w:bCs/>
              </w:rPr>
              <w:t>Postcode:</w:t>
            </w:r>
          </w:p>
        </w:tc>
        <w:tc>
          <w:tcPr>
            <w:tcW w:w="1037" w:type="dxa"/>
            <w:shd w:val="clear" w:color="auto" w:fill="auto"/>
          </w:tcPr>
          <w:p w14:paraId="41F4B8CB" w14:textId="746A7D69" w:rsidR="00BD713F" w:rsidRPr="00C43A07" w:rsidRDefault="00BD713F" w:rsidP="00BB7681">
            <w:pPr>
              <w:spacing w:before="40" w:after="40"/>
              <w:jc w:val="both"/>
              <w:rPr>
                <w:rFonts w:ascii="Foco" w:hAnsi="Foco" w:cs="Foco"/>
                <w:bCs/>
              </w:rPr>
            </w:pPr>
          </w:p>
        </w:tc>
      </w:tr>
      <w:tr w:rsidR="00BE74B9" w:rsidRPr="00C43A07" w14:paraId="0C118FD5" w14:textId="77777777" w:rsidTr="00BE74B9">
        <w:trPr>
          <w:cantSplit/>
          <w:trHeight w:val="743"/>
        </w:trPr>
        <w:tc>
          <w:tcPr>
            <w:tcW w:w="2517" w:type="dxa"/>
            <w:shd w:val="clear" w:color="auto" w:fill="EDEDED" w:themeFill="accent3" w:themeFillTint="33"/>
          </w:tcPr>
          <w:p w14:paraId="60A0CE97" w14:textId="0C901D36" w:rsidR="00BE74B9" w:rsidRPr="00C43A07" w:rsidRDefault="00BE74B9" w:rsidP="00BE74B9">
            <w:pPr>
              <w:spacing w:before="40" w:after="40"/>
              <w:rPr>
                <w:rFonts w:ascii="Foco" w:hAnsi="Foco" w:cs="Foco"/>
                <w:bCs/>
              </w:rPr>
            </w:pPr>
            <w:r w:rsidRPr="00C43A07">
              <w:rPr>
                <w:rFonts w:ascii="Foco" w:hAnsi="Foco" w:cs="Foco"/>
                <w:bCs/>
              </w:rPr>
              <w:t>Signature</w:t>
            </w:r>
          </w:p>
        </w:tc>
        <w:tc>
          <w:tcPr>
            <w:tcW w:w="7558" w:type="dxa"/>
            <w:gridSpan w:val="5"/>
            <w:shd w:val="clear" w:color="auto" w:fill="auto"/>
          </w:tcPr>
          <w:p w14:paraId="76B154DD" w14:textId="77777777" w:rsidR="00BE74B9" w:rsidRPr="00C43A07" w:rsidRDefault="00BE74B9" w:rsidP="00BB7681">
            <w:pPr>
              <w:spacing w:before="40" w:after="40"/>
              <w:jc w:val="both"/>
              <w:rPr>
                <w:rFonts w:ascii="Foco" w:hAnsi="Foco" w:cs="Foco"/>
                <w:bCs/>
              </w:rPr>
            </w:pPr>
          </w:p>
        </w:tc>
      </w:tr>
    </w:tbl>
    <w:p w14:paraId="259FA747" w14:textId="77777777" w:rsidR="00213905" w:rsidRPr="00C43A07" w:rsidRDefault="00213905" w:rsidP="00213905">
      <w:pPr>
        <w:pStyle w:val="Circularheading2"/>
        <w:spacing w:before="240"/>
        <w:rPr>
          <w:rFonts w:ascii="Foco" w:eastAsiaTheme="minorHAnsi" w:hAnsi="Foco" w:cs="Foco"/>
          <w:b w:val="0"/>
          <w:bCs/>
          <w:color w:val="1C2542"/>
          <w:sz w:val="22"/>
          <w:szCs w:val="22"/>
          <w:lang w:eastAsia="en-US"/>
        </w:rPr>
      </w:pPr>
      <w:r w:rsidRPr="00C43A07">
        <w:rPr>
          <w:rFonts w:ascii="Foco" w:eastAsiaTheme="minorHAnsi" w:hAnsi="Foco" w:cs="Foco"/>
          <w:b w:val="0"/>
          <w:bCs/>
          <w:color w:val="1C2542"/>
          <w:sz w:val="22"/>
          <w:szCs w:val="22"/>
          <w:lang w:eastAsia="en-US"/>
        </w:rPr>
        <w:t>Please note:</w:t>
      </w:r>
    </w:p>
    <w:p w14:paraId="78E11A64" w14:textId="5956A322" w:rsidR="00213905" w:rsidRPr="00C43A07" w:rsidRDefault="00213905" w:rsidP="00BE74B9">
      <w:pPr>
        <w:pStyle w:val="Circulartext"/>
        <w:numPr>
          <w:ilvl w:val="0"/>
          <w:numId w:val="11"/>
        </w:numPr>
        <w:tabs>
          <w:tab w:val="clear" w:pos="720"/>
          <w:tab w:val="num" w:pos="851"/>
        </w:tabs>
        <w:spacing w:before="120"/>
        <w:ind w:left="426"/>
        <w:rPr>
          <w:rFonts w:ascii="Foco Light" w:eastAsiaTheme="minorHAnsi" w:hAnsi="Foco Light" w:cs="Foco Light"/>
          <w:bCs/>
          <w:color w:val="1C2542"/>
          <w:sz w:val="22"/>
          <w:szCs w:val="22"/>
          <w:lang w:eastAsia="en-US"/>
        </w:rPr>
      </w:pPr>
      <w:r w:rsidRPr="00C43A07">
        <w:rPr>
          <w:rFonts w:ascii="Foco Light" w:eastAsiaTheme="minorHAnsi" w:hAnsi="Foco Light" w:cs="Foco Light"/>
          <w:bCs/>
          <w:color w:val="1C2542"/>
          <w:sz w:val="22"/>
          <w:szCs w:val="22"/>
          <w:lang w:eastAsia="en-US"/>
        </w:rPr>
        <w:t>For submissions made by individuals, all personal details other than your name and the state or territory in which you reside will be removed from your submission before it is published on the Code Administrator’s web site.</w:t>
      </w:r>
    </w:p>
    <w:p w14:paraId="6EBE7918" w14:textId="7EF0C022" w:rsidR="00213905" w:rsidRPr="00C43A07" w:rsidRDefault="00000000" w:rsidP="00BE74B9">
      <w:pPr>
        <w:pStyle w:val="Circulartext"/>
        <w:numPr>
          <w:ilvl w:val="0"/>
          <w:numId w:val="11"/>
        </w:numPr>
        <w:tabs>
          <w:tab w:val="clear" w:pos="720"/>
          <w:tab w:val="num" w:pos="851"/>
        </w:tabs>
        <w:spacing w:before="120"/>
        <w:ind w:left="426"/>
        <w:rPr>
          <w:rFonts w:ascii="Foco Light" w:eastAsiaTheme="minorHAnsi" w:hAnsi="Foco Light" w:cs="Foco Light"/>
          <w:bCs/>
          <w:color w:val="1C2542"/>
          <w:sz w:val="22"/>
          <w:szCs w:val="22"/>
          <w:lang w:eastAsia="en-US"/>
        </w:rPr>
      </w:pPr>
      <w:hyperlink r:id="rId12" w:tooltip="Copyright Statement" w:history="1">
        <w:r w:rsidR="00213905" w:rsidRPr="00C43A07">
          <w:rPr>
            <w:rFonts w:ascii="Foco Light" w:eastAsiaTheme="minorHAnsi" w:hAnsi="Foco Light" w:cs="Foco Light"/>
            <w:bCs/>
            <w:color w:val="1C2542"/>
            <w:sz w:val="22"/>
            <w:szCs w:val="22"/>
            <w:lang w:eastAsia="en-US"/>
          </w:rPr>
          <w:t>Copyright</w:t>
        </w:r>
      </w:hyperlink>
      <w:r w:rsidR="00213905" w:rsidRPr="00C43A07">
        <w:rPr>
          <w:rFonts w:ascii="Foco Light" w:eastAsiaTheme="minorHAnsi" w:hAnsi="Foco Light" w:cs="Foco Light"/>
          <w:bCs/>
          <w:color w:val="1C2542"/>
          <w:sz w:val="22"/>
          <w:szCs w:val="22"/>
          <w:lang w:eastAsia="en-US"/>
        </w:rPr>
        <w:t xml:space="preserve"> in submissions resides with the author(s), not with the Code Administrator.</w:t>
      </w:r>
    </w:p>
    <w:p w14:paraId="472C3B7B" w14:textId="70E6620B" w:rsidR="00532A2B" w:rsidRPr="00C43A07" w:rsidRDefault="00213905" w:rsidP="00BE74B9">
      <w:pPr>
        <w:pStyle w:val="Circulartext"/>
        <w:numPr>
          <w:ilvl w:val="0"/>
          <w:numId w:val="11"/>
        </w:numPr>
        <w:tabs>
          <w:tab w:val="clear" w:pos="720"/>
          <w:tab w:val="num" w:pos="851"/>
        </w:tabs>
        <w:spacing w:before="120" w:after="240"/>
        <w:ind w:left="426"/>
        <w:rPr>
          <w:rFonts w:ascii="Foco Light" w:eastAsiaTheme="minorHAnsi" w:hAnsi="Foco Light" w:cs="Foco Light"/>
          <w:bCs/>
          <w:color w:val="1C2542"/>
          <w:sz w:val="22"/>
          <w:szCs w:val="22"/>
          <w:lang w:eastAsia="en-US"/>
        </w:rPr>
      </w:pPr>
      <w:r w:rsidRPr="00C43A07">
        <w:rPr>
          <w:rFonts w:ascii="Foco Light" w:eastAsiaTheme="minorHAnsi" w:hAnsi="Foco Light" w:cs="Foco Light"/>
          <w:bCs/>
          <w:color w:val="1C2542"/>
          <w:sz w:val="22"/>
          <w:szCs w:val="22"/>
          <w:lang w:eastAsia="en-US"/>
        </w:rPr>
        <w:t xml:space="preserve">The Code Administrator prefers that all information presented in submissions can be made available to the public. Submissions will be placed on the Administrator’s web site shortly after receipt, unless prior contact has been made concerning material supplied in confidence.  Submissions will remain on the web site as public documents indefinitely. Submissions using inappropriate language will not be published by the </w:t>
      </w:r>
      <w:r w:rsidR="00686BE8" w:rsidRPr="00C43A07">
        <w:rPr>
          <w:rFonts w:ascii="Foco Light" w:eastAsiaTheme="minorHAnsi" w:hAnsi="Foco Light" w:cs="Foco Light"/>
          <w:bCs/>
          <w:color w:val="1C2542"/>
          <w:sz w:val="22"/>
          <w:szCs w:val="22"/>
          <w:lang w:eastAsia="en-US"/>
        </w:rPr>
        <w:t>Administrator</w:t>
      </w:r>
      <w:r w:rsidRPr="00C43A07">
        <w:rPr>
          <w:rFonts w:ascii="Foco Light" w:eastAsiaTheme="minorHAnsi" w:hAnsi="Foco Light" w:cs="Foco Light"/>
          <w:bCs/>
          <w:color w:val="1C2542"/>
          <w:sz w:val="22"/>
          <w:szCs w:val="22"/>
          <w:lang w:eastAsia="en-US"/>
        </w:rPr>
        <w:t>.</w:t>
      </w:r>
    </w:p>
    <w:tbl>
      <w:tblPr>
        <w:tblW w:w="100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0030"/>
      </w:tblGrid>
      <w:tr w:rsidR="00532A2B" w:rsidRPr="00C43A07" w14:paraId="2AB6477D" w14:textId="77777777" w:rsidTr="00307487">
        <w:trPr>
          <w:cantSplit/>
          <w:trHeight w:val="40"/>
        </w:trPr>
        <w:tc>
          <w:tcPr>
            <w:tcW w:w="10030" w:type="dxa"/>
            <w:vAlign w:val="bottom"/>
          </w:tcPr>
          <w:p w14:paraId="06F2C683" w14:textId="77777777" w:rsidR="00532A2B" w:rsidRPr="00C43A07" w:rsidRDefault="00532A2B" w:rsidP="00BB7681">
            <w:pPr>
              <w:tabs>
                <w:tab w:val="left" w:pos="426"/>
                <w:tab w:val="left" w:pos="4537"/>
                <w:tab w:val="left" w:pos="4962"/>
              </w:tabs>
              <w:ind w:right="-249"/>
              <w:rPr>
                <w:rFonts w:ascii="Foco" w:hAnsi="Foco" w:cs="Foco"/>
                <w:bCs/>
              </w:rPr>
            </w:pPr>
            <w:r w:rsidRPr="00C43A07">
              <w:rPr>
                <w:rFonts w:ascii="Foco" w:hAnsi="Foco" w:cs="Foco"/>
                <w:bCs/>
              </w:rPr>
              <w:t>Please indicate if your submission (tick one):</w:t>
            </w:r>
          </w:p>
        </w:tc>
      </w:tr>
      <w:tr w:rsidR="00532A2B" w:rsidRPr="00C43A07" w14:paraId="375C29C5" w14:textId="77777777" w:rsidTr="00C43A07">
        <w:trPr>
          <w:cantSplit/>
          <w:trHeight w:val="419"/>
        </w:trPr>
        <w:tc>
          <w:tcPr>
            <w:tcW w:w="10030" w:type="dxa"/>
          </w:tcPr>
          <w:p w14:paraId="2DE14D38" w14:textId="620FAFF8" w:rsidR="00532A2B" w:rsidRPr="00C43A07" w:rsidRDefault="00532A2B" w:rsidP="00BB7681">
            <w:pPr>
              <w:tabs>
                <w:tab w:val="left" w:pos="567"/>
                <w:tab w:val="left" w:pos="4537"/>
                <w:tab w:val="left" w:pos="4962"/>
              </w:tabs>
              <w:spacing w:before="120" w:line="20" w:lineRule="atLeast"/>
              <w:ind w:left="567" w:hanging="567"/>
              <w:rPr>
                <w:rFonts w:cs="Foco Light"/>
                <w:bCs/>
              </w:rPr>
            </w:pPr>
            <w:r w:rsidRPr="00C43A07">
              <w:rPr>
                <w:rFonts w:cs="Foco Light"/>
                <w:bCs/>
              </w:rPr>
              <w:fldChar w:fldCharType="begin">
                <w:ffData>
                  <w:name w:val="Check1"/>
                  <w:enabled/>
                  <w:calcOnExit w:val="0"/>
                  <w:checkBox>
                    <w:size w:val="28"/>
                    <w:default w:val="0"/>
                  </w:checkBox>
                </w:ffData>
              </w:fldChar>
            </w:r>
            <w:bookmarkStart w:id="1" w:name="Check1"/>
            <w:r w:rsidRPr="00C43A07">
              <w:rPr>
                <w:rFonts w:cs="Foco Light"/>
                <w:bCs/>
              </w:rPr>
              <w:instrText xml:space="preserve"> FORMCHECKBOX </w:instrText>
            </w:r>
            <w:r w:rsidR="00000000" w:rsidRPr="00C43A07">
              <w:rPr>
                <w:rFonts w:cs="Foco Light"/>
                <w:bCs/>
              </w:rPr>
            </w:r>
            <w:r w:rsidR="00000000" w:rsidRPr="00C43A07">
              <w:rPr>
                <w:rFonts w:cs="Foco Light"/>
                <w:bCs/>
              </w:rPr>
              <w:fldChar w:fldCharType="separate"/>
            </w:r>
            <w:r w:rsidRPr="00C43A07">
              <w:rPr>
                <w:rFonts w:cs="Foco Light"/>
                <w:bCs/>
              </w:rPr>
              <w:fldChar w:fldCharType="end"/>
            </w:r>
            <w:bookmarkEnd w:id="1"/>
            <w:r w:rsidRPr="00C43A07">
              <w:rPr>
                <w:rFonts w:cs="Foco Light"/>
                <w:bCs/>
              </w:rPr>
              <w:tab/>
              <w:t>contains NO material supplied in confidence and can be placed on the Administrator’s web site</w:t>
            </w:r>
          </w:p>
        </w:tc>
      </w:tr>
      <w:tr w:rsidR="00532A2B" w:rsidRPr="00C43A07" w14:paraId="5DCE8959" w14:textId="77777777" w:rsidTr="00DE1E52">
        <w:trPr>
          <w:cantSplit/>
          <w:trHeight w:val="1356"/>
        </w:trPr>
        <w:tc>
          <w:tcPr>
            <w:tcW w:w="10030" w:type="dxa"/>
          </w:tcPr>
          <w:p w14:paraId="65BB4EE5" w14:textId="3839A520" w:rsidR="00C43A07" w:rsidRPr="00C43A07" w:rsidRDefault="00532A2B" w:rsidP="00C43A07">
            <w:pPr>
              <w:tabs>
                <w:tab w:val="left" w:pos="567"/>
                <w:tab w:val="left" w:pos="4537"/>
                <w:tab w:val="left" w:pos="4962"/>
              </w:tabs>
              <w:spacing w:before="120" w:line="20" w:lineRule="atLeast"/>
              <w:ind w:left="567" w:hanging="567"/>
              <w:rPr>
                <w:rFonts w:cs="Foco Light"/>
                <w:bCs/>
              </w:rPr>
            </w:pPr>
            <w:r w:rsidRPr="00C43A07">
              <w:rPr>
                <w:rFonts w:cs="Foco Light"/>
                <w:bCs/>
              </w:rPr>
              <w:fldChar w:fldCharType="begin">
                <w:ffData>
                  <w:name w:val=""/>
                  <w:enabled/>
                  <w:calcOnExit w:val="0"/>
                  <w:checkBox>
                    <w:size w:val="28"/>
                    <w:default w:val="0"/>
                  </w:checkBox>
                </w:ffData>
              </w:fldChar>
            </w:r>
            <w:r w:rsidRPr="00C43A07">
              <w:rPr>
                <w:rFonts w:cs="Foco Light"/>
                <w:bCs/>
              </w:rPr>
              <w:instrText xml:space="preserve"> FORMCHECKBOX </w:instrText>
            </w:r>
            <w:r w:rsidR="00000000" w:rsidRPr="00C43A07">
              <w:rPr>
                <w:rFonts w:cs="Foco Light"/>
                <w:bCs/>
              </w:rPr>
            </w:r>
            <w:r w:rsidR="00000000" w:rsidRPr="00C43A07">
              <w:rPr>
                <w:rFonts w:cs="Foco Light"/>
                <w:bCs/>
              </w:rPr>
              <w:fldChar w:fldCharType="separate"/>
            </w:r>
            <w:r w:rsidRPr="00C43A07">
              <w:rPr>
                <w:rFonts w:cs="Foco Light"/>
                <w:bCs/>
              </w:rPr>
              <w:fldChar w:fldCharType="end"/>
            </w:r>
            <w:r w:rsidRPr="00C43A07">
              <w:rPr>
                <w:rFonts w:cs="Foco Light"/>
                <w:bCs/>
              </w:rPr>
              <w:tab/>
              <w:t>contains SOME material supplied in confidence (please provide any such material in a separate section of your submission, and clearly mark it as COMMERCIAL IN CONFIDENCE, or PERSONAL IN CONFIDENCE)</w:t>
            </w:r>
          </w:p>
        </w:tc>
      </w:tr>
      <w:tr w:rsidR="00DE1E52" w:rsidRPr="00C43A07" w14:paraId="4ECEBE00" w14:textId="77777777" w:rsidTr="00DE1E52">
        <w:trPr>
          <w:cantSplit/>
          <w:trHeight w:val="692"/>
        </w:trPr>
        <w:tc>
          <w:tcPr>
            <w:tcW w:w="10030" w:type="dxa"/>
          </w:tcPr>
          <w:p w14:paraId="2583DD55" w14:textId="117B26B7" w:rsidR="00050862" w:rsidRPr="00C43A07" w:rsidRDefault="00DE1E52" w:rsidP="00C43A07">
            <w:pPr>
              <w:spacing w:after="0" w:line="240" w:lineRule="auto"/>
              <w:rPr>
                <w:rFonts w:cs="Foco Light"/>
                <w:bCs/>
              </w:rPr>
            </w:pPr>
            <w:r w:rsidRPr="00C43A07">
              <w:rPr>
                <w:rFonts w:cs="Foco Light"/>
                <w:bCs/>
              </w:rPr>
              <w:fldChar w:fldCharType="begin">
                <w:ffData>
                  <w:name w:val=""/>
                  <w:enabled/>
                  <w:calcOnExit w:val="0"/>
                  <w:checkBox>
                    <w:size w:val="28"/>
                    <w:default w:val="0"/>
                  </w:checkBox>
                </w:ffData>
              </w:fldChar>
            </w:r>
            <w:r w:rsidRPr="00C43A07">
              <w:rPr>
                <w:rFonts w:cs="Foco Light"/>
                <w:bCs/>
              </w:rPr>
              <w:instrText xml:space="preserve"> FORMCHECKBOX </w:instrText>
            </w:r>
            <w:r w:rsidR="00000000" w:rsidRPr="00C43A07">
              <w:rPr>
                <w:rFonts w:cs="Foco Light"/>
                <w:bCs/>
              </w:rPr>
            </w:r>
            <w:r w:rsidR="00000000" w:rsidRPr="00C43A07">
              <w:rPr>
                <w:rFonts w:cs="Foco Light"/>
                <w:bCs/>
              </w:rPr>
              <w:fldChar w:fldCharType="separate"/>
            </w:r>
            <w:r w:rsidRPr="00C43A07">
              <w:rPr>
                <w:rFonts w:cs="Foco Light"/>
                <w:bCs/>
              </w:rPr>
              <w:fldChar w:fldCharType="end"/>
            </w:r>
            <w:r w:rsidRPr="00C43A07">
              <w:rPr>
                <w:rFonts w:cs="Foco Light"/>
                <w:bCs/>
              </w:rPr>
              <w:t xml:space="preserve">    this submission is submitted as confidential in its entirety and is not for public display.</w:t>
            </w:r>
          </w:p>
        </w:tc>
      </w:tr>
    </w:tbl>
    <w:p w14:paraId="4703B87A" w14:textId="514C39AE" w:rsidR="00A91395" w:rsidRPr="00A91395" w:rsidRDefault="00C43A07" w:rsidP="00A91395">
      <w:pPr>
        <w:tabs>
          <w:tab w:val="left" w:pos="4220"/>
        </w:tabs>
      </w:pPr>
      <w:r w:rsidRPr="00C43A07">
        <w:rPr>
          <w:noProof/>
          <w:szCs w:val="18"/>
        </w:rPr>
        <w:drawing>
          <wp:anchor distT="0" distB="0" distL="114300" distR="114300" simplePos="0" relativeHeight="251658240" behindDoc="0" locked="0" layoutInCell="1" allowOverlap="1" wp14:anchorId="079F61E9" wp14:editId="744DA173">
            <wp:simplePos x="0" y="0"/>
            <wp:positionH relativeFrom="column">
              <wp:posOffset>-460195</wp:posOffset>
            </wp:positionH>
            <wp:positionV relativeFrom="paragraph">
              <wp:posOffset>888252</wp:posOffset>
            </wp:positionV>
            <wp:extent cx="890658" cy="246873"/>
            <wp:effectExtent l="0" t="0" r="5080" b="1270"/>
            <wp:wrapNone/>
            <wp:docPr id="2116031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0658" cy="24687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91395" w:rsidRPr="00A91395" w:rsidSect="00BE74B9">
      <w:headerReference w:type="default" r:id="rId14"/>
      <w:footerReference w:type="default" r:id="rId15"/>
      <w:pgSz w:w="11906" w:h="16838"/>
      <w:pgMar w:top="1560" w:right="1080" w:bottom="851" w:left="1080" w:header="45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85869" w14:textId="77777777" w:rsidR="00336A9C" w:rsidRDefault="00336A9C" w:rsidP="00432794">
      <w:pPr>
        <w:spacing w:after="0" w:line="240" w:lineRule="auto"/>
      </w:pPr>
      <w:r>
        <w:separator/>
      </w:r>
    </w:p>
  </w:endnote>
  <w:endnote w:type="continuationSeparator" w:id="0">
    <w:p w14:paraId="23E787C1" w14:textId="77777777" w:rsidR="00336A9C" w:rsidRDefault="00336A9C" w:rsidP="00432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766D911-18B1-44F5-AFF2-1227C01A7A2D}"/>
  </w:font>
  <w:font w:name="Foco Light">
    <w:altName w:val="Calibri"/>
    <w:panose1 w:val="020B0304050202020203"/>
    <w:charset w:val="00"/>
    <w:family w:val="swiss"/>
    <w:pitch w:val="variable"/>
    <w:sig w:usb0="A00002EF" w:usb1="5000205B" w:usb2="00000008" w:usb3="00000000" w:csb0="0000009F" w:csb1="00000000"/>
    <w:embedRegular r:id="rId2" w:fontKey="{88FB8F7E-700E-4B5C-8495-C6F75D5D8326}"/>
    <w:embedBold r:id="rId3" w:fontKey="{CC8ABC64-1920-4EDE-BF6D-803EA7C9D5D2}"/>
  </w:font>
  <w:font w:name="Calibri Light">
    <w:panose1 w:val="020F0302020204030204"/>
    <w:charset w:val="00"/>
    <w:family w:val="swiss"/>
    <w:pitch w:val="variable"/>
    <w:sig w:usb0="E4002EFF" w:usb1="C200247B" w:usb2="00000009" w:usb3="00000000" w:csb0="000001FF" w:csb1="00000000"/>
    <w:embedRegular r:id="rId4" w:fontKey="{7D88D3E3-90E4-4A8D-9CC6-EBC041E1DAE6}"/>
  </w:font>
  <w:font w:name="Foco">
    <w:altName w:val="Calibri"/>
    <w:panose1 w:val="020B0504050202020203"/>
    <w:charset w:val="00"/>
    <w:family w:val="swiss"/>
    <w:pitch w:val="variable"/>
    <w:sig w:usb0="A00002EF" w:usb1="5000205B" w:usb2="00000008" w:usb3="00000000" w:csb0="0000009F" w:csb1="00000000"/>
    <w:embedRegular r:id="rId5" w:fontKey="{6EB3A9CB-132B-43C6-9C87-B1DE557CE44B}"/>
    <w:embedBold r:id="rId6" w:fontKey="{30531DBD-7BF1-48D6-A5C3-416D6CEAE63E}"/>
  </w:font>
  <w:font w:name="Segoe UI">
    <w:panose1 w:val="020B0502040204020203"/>
    <w:charset w:val="00"/>
    <w:family w:val="swiss"/>
    <w:pitch w:val="variable"/>
    <w:sig w:usb0="E4002EFF" w:usb1="C000E47F" w:usb2="00000009" w:usb3="00000000" w:csb0="000001FF" w:csb1="00000000"/>
    <w:embedRegular r:id="rId7" w:fontKey="{9A431031-8981-4AEC-B919-198DEAA25C94}"/>
  </w:font>
  <w:font w:name="GoudyOlSt BT">
    <w:altName w:val="Georgia"/>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DDCA6" w14:textId="70A0459F" w:rsidR="00D7424A" w:rsidRDefault="00000000" w:rsidP="007E661B">
    <w:pPr>
      <w:pStyle w:val="Footer"/>
      <w:ind w:right="-744"/>
      <w:jc w:val="right"/>
    </w:pPr>
    <w:sdt>
      <w:sdtPr>
        <w:rPr>
          <w:rStyle w:val="FooterDate"/>
        </w:rPr>
        <w:id w:val="1521043847"/>
        <w:lock w:val="sdtLocked"/>
        <w:dropDownList>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Content>
        <w:r w:rsidR="00050862">
          <w:rPr>
            <w:rStyle w:val="FooterDate"/>
          </w:rPr>
          <w:t>December</w:t>
        </w:r>
      </w:sdtContent>
    </w:sdt>
    <w:r w:rsidR="00D7424A" w:rsidRPr="00D7424A">
      <w:rPr>
        <w:rStyle w:val="CoverDate"/>
      </w:rPr>
      <w:t xml:space="preserve"> </w:t>
    </w:r>
    <w:sdt>
      <w:sdtPr>
        <w:rPr>
          <w:rStyle w:val="FooterDate"/>
        </w:rPr>
        <w:id w:val="308056184"/>
        <w:lock w:val="sdtLocked"/>
        <w:dropDownList>
          <w:listItem w:displayText="2017" w:value="2017"/>
          <w:listItem w:displayText="2018" w:value="2018"/>
          <w:listItem w:displayText="2019" w:value="2019"/>
          <w:listItem w:displayText="2020" w:value="2020"/>
          <w:listItem w:displayText="2021" w:value="2021"/>
          <w:listItem w:displayText="2022" w:value="2022"/>
          <w:listItem w:displayText="2023" w:value="2023"/>
          <w:listItem w:displayText="2024" w:value="2024"/>
          <w:listItem w:displayText="2025" w:value="2025"/>
        </w:dropDownList>
      </w:sdtPr>
      <w:sdtContent>
        <w:r w:rsidR="00050862">
          <w:rPr>
            <w:rStyle w:val="FooterDate"/>
          </w:rPr>
          <w:t>2023</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1779A" w14:textId="77777777" w:rsidR="00336A9C" w:rsidRDefault="00336A9C" w:rsidP="00432794">
      <w:pPr>
        <w:spacing w:after="0" w:line="240" w:lineRule="auto"/>
      </w:pPr>
      <w:r>
        <w:separator/>
      </w:r>
    </w:p>
  </w:footnote>
  <w:footnote w:type="continuationSeparator" w:id="0">
    <w:p w14:paraId="53DFC76F" w14:textId="77777777" w:rsidR="00336A9C" w:rsidRDefault="00336A9C" w:rsidP="004327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98CE9" w14:textId="733DF2B6" w:rsidR="00E6318B" w:rsidRPr="00C43A07" w:rsidRDefault="0018194C" w:rsidP="00844B6E">
    <w:pPr>
      <w:ind w:left="-709" w:right="95"/>
      <w:rPr>
        <w:color w:val="FFFFFF" w:themeColor="background1"/>
        <w:sz w:val="20"/>
        <w:szCs w:val="20"/>
      </w:rPr>
    </w:pPr>
    <w:r w:rsidRPr="00C43A07">
      <w:rPr>
        <w:noProof/>
        <w:sz w:val="20"/>
        <w:szCs w:val="20"/>
      </w:rPr>
      <w:drawing>
        <wp:anchor distT="0" distB="0" distL="114300" distR="114300" simplePos="0" relativeHeight="251664384" behindDoc="1" locked="0" layoutInCell="1" allowOverlap="1" wp14:anchorId="708956D0" wp14:editId="0EB59F77">
          <wp:simplePos x="0" y="0"/>
          <wp:positionH relativeFrom="column">
            <wp:posOffset>5938043</wp:posOffset>
          </wp:positionH>
          <wp:positionV relativeFrom="paragraph">
            <wp:posOffset>-146186</wp:posOffset>
          </wp:positionV>
          <wp:extent cx="569290" cy="575758"/>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ter-Icon.png"/>
                  <pic:cNvPicPr/>
                </pic:nvPicPr>
                <pic:blipFill>
                  <a:blip r:embed="rId1">
                    <a:extLst>
                      <a:ext uri="{28A0092B-C50C-407E-A947-70E740481C1C}">
                        <a14:useLocalDpi xmlns:a14="http://schemas.microsoft.com/office/drawing/2010/main" val="0"/>
                      </a:ext>
                    </a:extLst>
                  </a:blip>
                  <a:stretch>
                    <a:fillRect/>
                  </a:stretch>
                </pic:blipFill>
                <pic:spPr>
                  <a:xfrm>
                    <a:off x="0" y="0"/>
                    <a:ext cx="569290" cy="575758"/>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Style w:val="CoverDate-White"/>
          <w:sz w:val="34"/>
          <w:szCs w:val="20"/>
        </w:rPr>
        <w:id w:val="1999757102"/>
        <w:lock w:val="sdtLocked"/>
      </w:sdtPr>
      <w:sdtContent>
        <w:r w:rsidR="00DE13C0" w:rsidRPr="00C43A07">
          <w:rPr>
            <w:rStyle w:val="CoverDate-White"/>
            <w:sz w:val="34"/>
            <w:szCs w:val="20"/>
          </w:rPr>
          <w:t>Code of Conduct Review</w:t>
        </w:r>
      </w:sdtContent>
    </w:sdt>
    <w:r w:rsidR="00844B6E" w:rsidRPr="00C43A07">
      <w:rPr>
        <w:noProof/>
        <w:sz w:val="20"/>
        <w:szCs w:val="20"/>
      </w:rPr>
      <w:t xml:space="preserve"> </w:t>
    </w:r>
    <w:r w:rsidR="00E6318B" w:rsidRPr="00C43A07">
      <w:rPr>
        <w:rFonts w:cs="Foco Light"/>
        <w:noProof/>
        <w:sz w:val="30"/>
        <w:szCs w:val="20"/>
      </w:rPr>
      <w:t xml:space="preserve"> </w:t>
    </w:r>
    <w:sdt>
      <w:sdtPr>
        <w:rPr>
          <w:rStyle w:val="HeaderStyle-White"/>
          <w:sz w:val="34"/>
          <w:szCs w:val="20"/>
        </w:rPr>
        <w:id w:val="1548187724"/>
        <w:lock w:val="sdtLocked"/>
        <w:placeholder>
          <w:docPart w:val="99DA7AD0CC214919BE091C3BDB33D50C"/>
        </w:placeholder>
      </w:sdtPr>
      <w:sdtContent>
        <w:r w:rsidR="00DE13C0" w:rsidRPr="00C43A07">
          <w:rPr>
            <w:rStyle w:val="HeaderStyle-White"/>
            <w:sz w:val="34"/>
            <w:szCs w:val="20"/>
          </w:rPr>
          <w:t>Submission Cover Sheet</w:t>
        </w:r>
      </w:sdtContent>
    </w:sdt>
    <w:r w:rsidR="00E6318B" w:rsidRPr="00C43A07">
      <w:rPr>
        <w:rFonts w:cs="Foco Light"/>
        <w:noProof/>
        <w:sz w:val="30"/>
        <w:szCs w:val="20"/>
      </w:rPr>
      <mc:AlternateContent>
        <mc:Choice Requires="wps">
          <w:drawing>
            <wp:anchor distT="0" distB="0" distL="114300" distR="114300" simplePos="0" relativeHeight="251657214" behindDoc="1" locked="1" layoutInCell="1" allowOverlap="1" wp14:anchorId="358100B7" wp14:editId="2AA80914">
              <wp:simplePos x="0" y="0"/>
              <wp:positionH relativeFrom="page">
                <wp:align>right</wp:align>
              </wp:positionH>
              <wp:positionV relativeFrom="page">
                <wp:align>top</wp:align>
              </wp:positionV>
              <wp:extent cx="7555865" cy="873125"/>
              <wp:effectExtent l="0" t="0" r="6985" b="3175"/>
              <wp:wrapNone/>
              <wp:docPr id="9" name="Rectangle 9"/>
              <wp:cNvGraphicFramePr/>
              <a:graphic xmlns:a="http://schemas.openxmlformats.org/drawingml/2006/main">
                <a:graphicData uri="http://schemas.microsoft.com/office/word/2010/wordprocessingShape">
                  <wps:wsp>
                    <wps:cNvSpPr/>
                    <wps:spPr>
                      <a:xfrm>
                        <a:off x="0" y="0"/>
                        <a:ext cx="7555865" cy="873457"/>
                      </a:xfrm>
                      <a:prstGeom prst="rect">
                        <a:avLst/>
                      </a:prstGeom>
                      <a:solidFill>
                        <a:srgbClr val="1C2542"/>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AD52C" id="Rectangle 9" o:spid="_x0000_s1026" style="position:absolute;margin-left:543.75pt;margin-top:0;width:594.95pt;height:68.75pt;z-index:-25165926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" fillcolor="#1c2542" stroked="f" strokeweight="1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673B5"/>
    <w:multiLevelType w:val="hybridMultilevel"/>
    <w:tmpl w:val="7BFE65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1D19FD"/>
    <w:multiLevelType w:val="hybridMultilevel"/>
    <w:tmpl w:val="4E324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A461B7"/>
    <w:multiLevelType w:val="hybridMultilevel"/>
    <w:tmpl w:val="D3A045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D5F06A2"/>
    <w:multiLevelType w:val="hybridMultilevel"/>
    <w:tmpl w:val="3182CE0C"/>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BB32654"/>
    <w:multiLevelType w:val="hybridMultilevel"/>
    <w:tmpl w:val="45986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E2546C"/>
    <w:multiLevelType w:val="hybridMultilevel"/>
    <w:tmpl w:val="E90E6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20A0C57"/>
    <w:multiLevelType w:val="hybridMultilevel"/>
    <w:tmpl w:val="2DB4E2D2"/>
    <w:lvl w:ilvl="0" w:tplc="8C1A5BDA">
      <w:start w:val="1"/>
      <w:numFmt w:val="decimal"/>
      <w:lvlText w:val="%1."/>
      <w:lvlJc w:val="left"/>
      <w:pPr>
        <w:ind w:left="360" w:hanging="360"/>
      </w:pPr>
      <w:rPr>
        <w:rFonts w:hint="default"/>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541A2785"/>
    <w:multiLevelType w:val="hybridMultilevel"/>
    <w:tmpl w:val="BEF081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EFA6015"/>
    <w:multiLevelType w:val="hybridMultilevel"/>
    <w:tmpl w:val="9D64AA5E"/>
    <w:lvl w:ilvl="0" w:tplc="47F63D4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6EA86F36"/>
    <w:multiLevelType w:val="hybridMultilevel"/>
    <w:tmpl w:val="577C9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3FA190C"/>
    <w:multiLevelType w:val="hybridMultilevel"/>
    <w:tmpl w:val="F53A408E"/>
    <w:lvl w:ilvl="0" w:tplc="DB303ACC">
      <w:start w:val="1"/>
      <w:numFmt w:val="bullet"/>
      <w:pStyle w:val="Bulletform"/>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441387217">
    <w:abstractNumId w:val="6"/>
  </w:num>
  <w:num w:numId="2" w16cid:durableId="918754850">
    <w:abstractNumId w:val="8"/>
  </w:num>
  <w:num w:numId="3" w16cid:durableId="213204541">
    <w:abstractNumId w:val="5"/>
  </w:num>
  <w:num w:numId="4" w16cid:durableId="1398819375">
    <w:abstractNumId w:val="1"/>
  </w:num>
  <w:num w:numId="5" w16cid:durableId="885220518">
    <w:abstractNumId w:val="7"/>
  </w:num>
  <w:num w:numId="6" w16cid:durableId="1017196828">
    <w:abstractNumId w:val="9"/>
  </w:num>
  <w:num w:numId="7" w16cid:durableId="157771708">
    <w:abstractNumId w:val="4"/>
  </w:num>
  <w:num w:numId="8" w16cid:durableId="1152913472">
    <w:abstractNumId w:val="0"/>
  </w:num>
  <w:num w:numId="9" w16cid:durableId="1363359586">
    <w:abstractNumId w:val="2"/>
  </w:num>
  <w:num w:numId="10" w16cid:durableId="577786147">
    <w:abstractNumId w:val="10"/>
  </w:num>
  <w:num w:numId="11" w16cid:durableId="1818273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TrueTypeFonts/>
  <w:attachedTemplate r:id="rId1"/>
  <w:defaultTabStop w:val="720"/>
  <w:characterSpacingControl w:val="doNotCompress"/>
  <w:hdrShapeDefaults>
    <o:shapedefaults v:ext="edit" spidmax="2050">
      <o:colormru v:ext="edit" colors="#fabc3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304"/>
    <w:rsid w:val="00007CC0"/>
    <w:rsid w:val="00037DA2"/>
    <w:rsid w:val="00050862"/>
    <w:rsid w:val="00143304"/>
    <w:rsid w:val="0018194C"/>
    <w:rsid w:val="002116DC"/>
    <w:rsid w:val="00212FE7"/>
    <w:rsid w:val="00213905"/>
    <w:rsid w:val="002560EA"/>
    <w:rsid w:val="00292BF6"/>
    <w:rsid w:val="002D0819"/>
    <w:rsid w:val="002E3FC6"/>
    <w:rsid w:val="00300B21"/>
    <w:rsid w:val="00307487"/>
    <w:rsid w:val="00314801"/>
    <w:rsid w:val="00323F33"/>
    <w:rsid w:val="00324959"/>
    <w:rsid w:val="00325E16"/>
    <w:rsid w:val="00336A9C"/>
    <w:rsid w:val="00364FB6"/>
    <w:rsid w:val="003A2CEF"/>
    <w:rsid w:val="003B773E"/>
    <w:rsid w:val="003C1227"/>
    <w:rsid w:val="003C7CCA"/>
    <w:rsid w:val="003E6857"/>
    <w:rsid w:val="004218D6"/>
    <w:rsid w:val="00432794"/>
    <w:rsid w:val="00446D47"/>
    <w:rsid w:val="00467AC3"/>
    <w:rsid w:val="004740FC"/>
    <w:rsid w:val="004A3E91"/>
    <w:rsid w:val="004A4392"/>
    <w:rsid w:val="004E6900"/>
    <w:rsid w:val="005025B0"/>
    <w:rsid w:val="00503923"/>
    <w:rsid w:val="00532A2B"/>
    <w:rsid w:val="00594A02"/>
    <w:rsid w:val="005B08D0"/>
    <w:rsid w:val="005C2F9E"/>
    <w:rsid w:val="005E33A6"/>
    <w:rsid w:val="005E67DD"/>
    <w:rsid w:val="005F6531"/>
    <w:rsid w:val="00606120"/>
    <w:rsid w:val="00607C04"/>
    <w:rsid w:val="006329DF"/>
    <w:rsid w:val="00634253"/>
    <w:rsid w:val="006374B8"/>
    <w:rsid w:val="0068458E"/>
    <w:rsid w:val="00686BE8"/>
    <w:rsid w:val="006D082C"/>
    <w:rsid w:val="006E5E9B"/>
    <w:rsid w:val="006F396F"/>
    <w:rsid w:val="006F6B36"/>
    <w:rsid w:val="00727317"/>
    <w:rsid w:val="007721C3"/>
    <w:rsid w:val="0077724D"/>
    <w:rsid w:val="007C4F4A"/>
    <w:rsid w:val="007D3D5D"/>
    <w:rsid w:val="007E661B"/>
    <w:rsid w:val="007F7381"/>
    <w:rsid w:val="00844B6E"/>
    <w:rsid w:val="008567F0"/>
    <w:rsid w:val="008B43BF"/>
    <w:rsid w:val="008D5851"/>
    <w:rsid w:val="00984237"/>
    <w:rsid w:val="009B2D38"/>
    <w:rsid w:val="009C22E9"/>
    <w:rsid w:val="009D1D7C"/>
    <w:rsid w:val="009E13E9"/>
    <w:rsid w:val="00A55110"/>
    <w:rsid w:val="00A74FD0"/>
    <w:rsid w:val="00A91395"/>
    <w:rsid w:val="00AF5239"/>
    <w:rsid w:val="00B00396"/>
    <w:rsid w:val="00B02255"/>
    <w:rsid w:val="00B11ABA"/>
    <w:rsid w:val="00B244EC"/>
    <w:rsid w:val="00B5399B"/>
    <w:rsid w:val="00B53FCE"/>
    <w:rsid w:val="00B874D7"/>
    <w:rsid w:val="00BB3C38"/>
    <w:rsid w:val="00BD713F"/>
    <w:rsid w:val="00BE74B9"/>
    <w:rsid w:val="00BF62F5"/>
    <w:rsid w:val="00C12AD5"/>
    <w:rsid w:val="00C2051D"/>
    <w:rsid w:val="00C207E8"/>
    <w:rsid w:val="00C266F3"/>
    <w:rsid w:val="00C43A07"/>
    <w:rsid w:val="00C5061E"/>
    <w:rsid w:val="00CB13D3"/>
    <w:rsid w:val="00CD5D0C"/>
    <w:rsid w:val="00D210F2"/>
    <w:rsid w:val="00D26C63"/>
    <w:rsid w:val="00D45FF6"/>
    <w:rsid w:val="00D65899"/>
    <w:rsid w:val="00D738E3"/>
    <w:rsid w:val="00D7424A"/>
    <w:rsid w:val="00DB2DE1"/>
    <w:rsid w:val="00DC2B12"/>
    <w:rsid w:val="00DE13C0"/>
    <w:rsid w:val="00DE1E52"/>
    <w:rsid w:val="00E11699"/>
    <w:rsid w:val="00E6318B"/>
    <w:rsid w:val="00E80906"/>
    <w:rsid w:val="00EA3F3F"/>
    <w:rsid w:val="00EC4E84"/>
    <w:rsid w:val="00F00C71"/>
    <w:rsid w:val="00F11AAF"/>
    <w:rsid w:val="00F16197"/>
    <w:rsid w:val="00F5296C"/>
    <w:rsid w:val="00F66EBD"/>
    <w:rsid w:val="00FC4EA0"/>
    <w:rsid w:val="00FE568F"/>
    <w:rsid w:val="00FF0F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abc33"/>
    </o:shapedefaults>
    <o:shapelayout v:ext="edit">
      <o:idmap v:ext="edit" data="2"/>
    </o:shapelayout>
  </w:shapeDefaults>
  <w:decimalSymbol w:val="."/>
  <w:listSeparator w:val=","/>
  <w14:docId w14:val="121CC3FA"/>
  <w15:chartTrackingRefBased/>
  <w15:docId w15:val="{BE1A1954-081C-4293-92B9-F924AD892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8D6"/>
    <w:rPr>
      <w:rFonts w:ascii="Foco Light" w:hAnsi="Foco Light"/>
      <w:color w:val="1C2542"/>
    </w:rPr>
  </w:style>
  <w:style w:type="paragraph" w:styleId="Heading1">
    <w:name w:val="heading 1"/>
    <w:basedOn w:val="Normal"/>
    <w:next w:val="Normal"/>
    <w:link w:val="Heading1Char"/>
    <w:uiPriority w:val="9"/>
    <w:rsid w:val="005F65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rsid w:val="0068458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8458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21390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27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2794"/>
  </w:style>
  <w:style w:type="paragraph" w:styleId="Footer">
    <w:name w:val="footer"/>
    <w:basedOn w:val="Normal"/>
    <w:link w:val="FooterChar"/>
    <w:uiPriority w:val="99"/>
    <w:unhideWhenUsed/>
    <w:rsid w:val="004327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2794"/>
  </w:style>
  <w:style w:type="character" w:styleId="PlaceholderText">
    <w:name w:val="Placeholder Text"/>
    <w:basedOn w:val="DefaultParagraphFont"/>
    <w:uiPriority w:val="99"/>
    <w:semiHidden/>
    <w:rsid w:val="002E3FC6"/>
    <w:rPr>
      <w:color w:val="808080"/>
    </w:rPr>
  </w:style>
  <w:style w:type="character" w:customStyle="1" w:styleId="CoverDate">
    <w:name w:val="Cover Date"/>
    <w:basedOn w:val="SubtleEmphasis"/>
    <w:uiPriority w:val="1"/>
    <w:qFormat/>
    <w:rsid w:val="00B02255"/>
    <w:rPr>
      <w:rFonts w:ascii="Foco Light" w:hAnsi="Foco Light"/>
      <w:i w:val="0"/>
      <w:iCs/>
      <w:color w:val="1C2542"/>
      <w:sz w:val="36"/>
    </w:rPr>
  </w:style>
  <w:style w:type="character" w:customStyle="1" w:styleId="CoverSubtitle">
    <w:name w:val="Cover Subtitle"/>
    <w:basedOn w:val="DefaultParagraphFont"/>
    <w:uiPriority w:val="1"/>
    <w:qFormat/>
    <w:rsid w:val="00B02255"/>
    <w:rPr>
      <w:rFonts w:ascii="Foco" w:hAnsi="Foco"/>
      <w:color w:val="1C2542"/>
      <w:sz w:val="80"/>
    </w:rPr>
  </w:style>
  <w:style w:type="character" w:styleId="SubtleEmphasis">
    <w:name w:val="Subtle Emphasis"/>
    <w:basedOn w:val="DefaultParagraphFont"/>
    <w:uiPriority w:val="19"/>
    <w:qFormat/>
    <w:rsid w:val="00B02255"/>
    <w:rPr>
      <w:i/>
      <w:iCs/>
      <w:color w:val="404040" w:themeColor="text1" w:themeTint="BF"/>
    </w:rPr>
  </w:style>
  <w:style w:type="character" w:customStyle="1" w:styleId="CoverTitle">
    <w:name w:val="Cover Title"/>
    <w:basedOn w:val="DefaultParagraphFont"/>
    <w:uiPriority w:val="1"/>
    <w:qFormat/>
    <w:rsid w:val="00B02255"/>
    <w:rPr>
      <w:rFonts w:ascii="Foco Light" w:hAnsi="Foco Light"/>
      <w:color w:val="1C2542"/>
      <w:sz w:val="80"/>
    </w:rPr>
  </w:style>
  <w:style w:type="character" w:customStyle="1" w:styleId="HeaderTitle">
    <w:name w:val="Header Title"/>
    <w:basedOn w:val="DefaultParagraphFont"/>
    <w:uiPriority w:val="1"/>
    <w:qFormat/>
    <w:rsid w:val="00E6318B"/>
    <w:rPr>
      <w:rFonts w:ascii="Foco Light" w:hAnsi="Foco Light"/>
      <w:color w:val="1C2542"/>
      <w:sz w:val="32"/>
    </w:rPr>
  </w:style>
  <w:style w:type="character" w:customStyle="1" w:styleId="HeaderSubtitle">
    <w:name w:val="Header Subtitle"/>
    <w:basedOn w:val="DefaultParagraphFont"/>
    <w:uiPriority w:val="1"/>
    <w:qFormat/>
    <w:rsid w:val="00E6318B"/>
    <w:rPr>
      <w:rFonts w:ascii="Foco" w:hAnsi="Foco"/>
      <w:color w:val="1C2542"/>
      <w:sz w:val="32"/>
    </w:rPr>
  </w:style>
  <w:style w:type="character" w:customStyle="1" w:styleId="FooterDate">
    <w:name w:val="Footer Date"/>
    <w:basedOn w:val="DefaultParagraphFont"/>
    <w:uiPriority w:val="1"/>
    <w:qFormat/>
    <w:rsid w:val="00D7424A"/>
    <w:rPr>
      <w:rFonts w:ascii="Foco Light" w:hAnsi="Foco Light"/>
      <w:color w:val="1C2542"/>
      <w:sz w:val="20"/>
    </w:rPr>
  </w:style>
  <w:style w:type="paragraph" w:customStyle="1" w:styleId="CMIHeading2">
    <w:name w:val="CMI Heading 2"/>
    <w:basedOn w:val="Normal"/>
    <w:link w:val="CMIHeading2Char"/>
    <w:qFormat/>
    <w:rsid w:val="007E661B"/>
    <w:pPr>
      <w:jc w:val="both"/>
    </w:pPr>
    <w:rPr>
      <w:rFonts w:ascii="Foco" w:hAnsi="Foco"/>
      <w:sz w:val="40"/>
    </w:rPr>
  </w:style>
  <w:style w:type="character" w:customStyle="1" w:styleId="CMIHeading1">
    <w:name w:val="CMI Heading 1"/>
    <w:basedOn w:val="DefaultParagraphFont"/>
    <w:uiPriority w:val="1"/>
    <w:qFormat/>
    <w:rsid w:val="00984237"/>
    <w:rPr>
      <w:rFonts w:ascii="Foco Light" w:hAnsi="Foco Light"/>
      <w:color w:val="1C2542"/>
      <w:sz w:val="48"/>
    </w:rPr>
  </w:style>
  <w:style w:type="character" w:customStyle="1" w:styleId="CMIHeading2Char">
    <w:name w:val="CMI Heading 2 Char"/>
    <w:basedOn w:val="DefaultParagraphFont"/>
    <w:link w:val="CMIHeading2"/>
    <w:rsid w:val="007E661B"/>
    <w:rPr>
      <w:rFonts w:ascii="Foco" w:hAnsi="Foco"/>
      <w:color w:val="1C2542"/>
      <w:sz w:val="40"/>
    </w:rPr>
  </w:style>
  <w:style w:type="paragraph" w:styleId="NormalWeb">
    <w:name w:val="Normal (Web)"/>
    <w:basedOn w:val="Normal"/>
    <w:uiPriority w:val="99"/>
    <w:unhideWhenUsed/>
    <w:rsid w:val="0098423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verDate-White">
    <w:name w:val="Cover Date - White"/>
    <w:basedOn w:val="DefaultParagraphFont"/>
    <w:uiPriority w:val="1"/>
    <w:qFormat/>
    <w:rsid w:val="006E5E9B"/>
    <w:rPr>
      <w:rFonts w:ascii="Foco Light" w:hAnsi="Foco Light"/>
      <w:color w:val="FFFFFF" w:themeColor="background1"/>
      <w:sz w:val="36"/>
    </w:rPr>
  </w:style>
  <w:style w:type="character" w:customStyle="1" w:styleId="HeaderStyle-White">
    <w:name w:val="Header Style - White"/>
    <w:basedOn w:val="DefaultParagraphFont"/>
    <w:uiPriority w:val="1"/>
    <w:qFormat/>
    <w:rsid w:val="006E5E9B"/>
    <w:rPr>
      <w:rFonts w:ascii="Foco" w:hAnsi="Foco"/>
      <w:color w:val="FFFFFF" w:themeColor="background1"/>
      <w:sz w:val="36"/>
    </w:rPr>
  </w:style>
  <w:style w:type="character" w:customStyle="1" w:styleId="Heading1Char">
    <w:name w:val="Heading 1 Char"/>
    <w:basedOn w:val="DefaultParagraphFont"/>
    <w:link w:val="Heading1"/>
    <w:uiPriority w:val="9"/>
    <w:rsid w:val="005F6531"/>
    <w:rPr>
      <w:rFonts w:asciiTheme="majorHAnsi" w:eastAsiaTheme="majorEastAsia" w:hAnsiTheme="majorHAnsi" w:cstheme="majorBidi"/>
      <w:color w:val="2F5496" w:themeColor="accent1" w:themeShade="BF"/>
      <w:sz w:val="32"/>
      <w:szCs w:val="32"/>
    </w:rPr>
  </w:style>
  <w:style w:type="character" w:customStyle="1" w:styleId="StandardText">
    <w:name w:val="Standard Text"/>
    <w:basedOn w:val="DefaultParagraphFont"/>
    <w:uiPriority w:val="1"/>
    <w:qFormat/>
    <w:rsid w:val="009E13E9"/>
    <w:rPr>
      <w:rFonts w:ascii="Foco Light" w:hAnsi="Foco Light"/>
      <w:color w:val="1C2542"/>
      <w:sz w:val="22"/>
    </w:rPr>
  </w:style>
  <w:style w:type="paragraph" w:styleId="ListParagraph">
    <w:name w:val="List Paragraph"/>
    <w:basedOn w:val="Normal"/>
    <w:uiPriority w:val="34"/>
    <w:qFormat/>
    <w:rsid w:val="007D3D5D"/>
    <w:pPr>
      <w:ind w:left="720"/>
      <w:contextualSpacing/>
    </w:pPr>
  </w:style>
  <w:style w:type="character" w:customStyle="1" w:styleId="Heading2Char">
    <w:name w:val="Heading 2 Char"/>
    <w:basedOn w:val="DefaultParagraphFont"/>
    <w:link w:val="Heading2"/>
    <w:uiPriority w:val="9"/>
    <w:semiHidden/>
    <w:rsid w:val="0068458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8458E"/>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68458E"/>
    <w:pPr>
      <w:spacing w:after="100"/>
      <w:ind w:left="220"/>
    </w:pPr>
  </w:style>
  <w:style w:type="paragraph" w:styleId="TOC1">
    <w:name w:val="toc 1"/>
    <w:basedOn w:val="Normal"/>
    <w:next w:val="Normal"/>
    <w:autoRedefine/>
    <w:uiPriority w:val="39"/>
    <w:unhideWhenUsed/>
    <w:rsid w:val="0068458E"/>
    <w:pPr>
      <w:spacing w:after="100"/>
    </w:pPr>
  </w:style>
  <w:style w:type="table" w:styleId="TableGrid">
    <w:name w:val="Table Grid"/>
    <w:basedOn w:val="TableNormal"/>
    <w:uiPriority w:val="39"/>
    <w:rsid w:val="00DC2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13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13C0"/>
    <w:rPr>
      <w:rFonts w:ascii="Segoe UI" w:hAnsi="Segoe UI" w:cs="Segoe UI"/>
      <w:color w:val="1C2542"/>
      <w:sz w:val="18"/>
      <w:szCs w:val="18"/>
    </w:rPr>
  </w:style>
  <w:style w:type="character" w:styleId="Hyperlink">
    <w:name w:val="Hyperlink"/>
    <w:rsid w:val="006374B8"/>
    <w:rPr>
      <w:color w:val="0000FF"/>
      <w:u w:val="single"/>
    </w:rPr>
  </w:style>
  <w:style w:type="character" w:styleId="UnresolvedMention">
    <w:name w:val="Unresolved Mention"/>
    <w:basedOn w:val="DefaultParagraphFont"/>
    <w:uiPriority w:val="99"/>
    <w:semiHidden/>
    <w:unhideWhenUsed/>
    <w:rsid w:val="002D0819"/>
    <w:rPr>
      <w:color w:val="605E5C"/>
      <w:shd w:val="clear" w:color="auto" w:fill="E1DFDD"/>
    </w:rPr>
  </w:style>
  <w:style w:type="paragraph" w:customStyle="1" w:styleId="Bulletform">
    <w:name w:val="Bullet form"/>
    <w:basedOn w:val="Circulartext"/>
    <w:rsid w:val="00213905"/>
    <w:pPr>
      <w:numPr>
        <w:numId w:val="10"/>
      </w:numPr>
      <w:tabs>
        <w:tab w:val="clear" w:pos="720"/>
      </w:tabs>
      <w:spacing w:before="120"/>
      <w:ind w:left="714" w:hanging="357"/>
    </w:pPr>
  </w:style>
  <w:style w:type="paragraph" w:customStyle="1" w:styleId="Circulartext">
    <w:name w:val="Circular text"/>
    <w:basedOn w:val="BodyText"/>
    <w:rsid w:val="00213905"/>
    <w:pPr>
      <w:spacing w:before="240" w:after="0" w:line="240" w:lineRule="auto"/>
      <w:jc w:val="both"/>
    </w:pPr>
    <w:rPr>
      <w:rFonts w:ascii="GoudyOlSt BT" w:eastAsia="Times New Roman" w:hAnsi="GoudyOlSt BT" w:cs="Times New Roman"/>
      <w:color w:val="auto"/>
      <w:sz w:val="24"/>
      <w:szCs w:val="20"/>
      <w:lang w:eastAsia="en-AU"/>
    </w:rPr>
  </w:style>
  <w:style w:type="paragraph" w:customStyle="1" w:styleId="Circularheading2">
    <w:name w:val="Circular heading 2"/>
    <w:basedOn w:val="Heading5"/>
    <w:next w:val="Circulartext"/>
    <w:rsid w:val="00213905"/>
    <w:pPr>
      <w:keepLines w:val="0"/>
      <w:spacing w:before="360" w:line="240" w:lineRule="atLeast"/>
      <w:jc w:val="both"/>
    </w:pPr>
    <w:rPr>
      <w:rFonts w:ascii="GoudyOlSt BT" w:eastAsia="Times New Roman" w:hAnsi="GoudyOlSt BT" w:cs="Times New Roman"/>
      <w:b/>
      <w:color w:val="auto"/>
      <w:sz w:val="28"/>
      <w:szCs w:val="20"/>
      <w:lang w:eastAsia="en-AU"/>
    </w:rPr>
  </w:style>
  <w:style w:type="paragraph" w:styleId="BodyText">
    <w:name w:val="Body Text"/>
    <w:basedOn w:val="Normal"/>
    <w:link w:val="BodyTextChar"/>
    <w:uiPriority w:val="99"/>
    <w:semiHidden/>
    <w:unhideWhenUsed/>
    <w:rsid w:val="00213905"/>
    <w:pPr>
      <w:spacing w:after="120"/>
    </w:pPr>
  </w:style>
  <w:style w:type="character" w:customStyle="1" w:styleId="BodyTextChar">
    <w:name w:val="Body Text Char"/>
    <w:basedOn w:val="DefaultParagraphFont"/>
    <w:link w:val="BodyText"/>
    <w:uiPriority w:val="99"/>
    <w:semiHidden/>
    <w:rsid w:val="00213905"/>
    <w:rPr>
      <w:rFonts w:ascii="Foco Light" w:hAnsi="Foco Light"/>
      <w:color w:val="1C2542"/>
    </w:rPr>
  </w:style>
  <w:style w:type="character" w:customStyle="1" w:styleId="Heading5Char">
    <w:name w:val="Heading 5 Char"/>
    <w:basedOn w:val="DefaultParagraphFont"/>
    <w:link w:val="Heading5"/>
    <w:uiPriority w:val="9"/>
    <w:semiHidden/>
    <w:rsid w:val="00213905"/>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165095">
      <w:bodyDiv w:val="1"/>
      <w:marLeft w:val="0"/>
      <w:marRight w:val="0"/>
      <w:marTop w:val="0"/>
      <w:marBottom w:val="0"/>
      <w:divBdr>
        <w:top w:val="none" w:sz="0" w:space="0" w:color="auto"/>
        <w:left w:val="none" w:sz="0" w:space="0" w:color="auto"/>
        <w:bottom w:val="none" w:sz="0" w:space="0" w:color="auto"/>
        <w:right w:val="none" w:sz="0" w:space="0" w:color="auto"/>
      </w:divBdr>
    </w:div>
    <w:div w:id="1887371764">
      <w:bodyDiv w:val="1"/>
      <w:marLeft w:val="0"/>
      <w:marRight w:val="0"/>
      <w:marTop w:val="0"/>
      <w:marBottom w:val="0"/>
      <w:divBdr>
        <w:top w:val="none" w:sz="0" w:space="0" w:color="auto"/>
        <w:left w:val="none" w:sz="0" w:space="0" w:color="auto"/>
        <w:bottom w:val="none" w:sz="0" w:space="0" w:color="auto"/>
        <w:right w:val="none" w:sz="0" w:space="0" w:color="auto"/>
      </w:divBdr>
      <w:divsChild>
        <w:div w:id="13540706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c.gov.au/legal/copyright.html"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de.administrator@carbonmarketinstitute.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carbonmarketinstitute.sharepoint.com/Shared%20Documents/4.%20Publications/8.%20Templates/General%20Templates/General%20One-Pager%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9DA7AD0CC214919BE091C3BDB33D50C"/>
        <w:category>
          <w:name w:val="General"/>
          <w:gallery w:val="placeholder"/>
        </w:category>
        <w:types>
          <w:type w:val="bbPlcHdr"/>
        </w:types>
        <w:behaviors>
          <w:behavior w:val="content"/>
        </w:behaviors>
        <w:guid w:val="{C3F6DB80-6945-44A2-8A36-82376EF83069}"/>
      </w:docPartPr>
      <w:docPartBody>
        <w:p w:rsidR="006F1049" w:rsidRDefault="00F62902">
          <w:pPr>
            <w:pStyle w:val="99DA7AD0CC214919BE091C3BDB33D50C"/>
          </w:pPr>
          <w:r w:rsidRPr="004049C6">
            <w:rPr>
              <w:rStyle w:val="PlaceholderText"/>
            </w:rPr>
            <w:t>Click or tap here to enter text.</w:t>
          </w:r>
        </w:p>
      </w:docPartBody>
    </w:docPart>
    <w:docPart>
      <w:docPartPr>
        <w:name w:val="421D024C75DE41599309A44BC5633031"/>
        <w:category>
          <w:name w:val="General"/>
          <w:gallery w:val="placeholder"/>
        </w:category>
        <w:types>
          <w:type w:val="bbPlcHdr"/>
        </w:types>
        <w:behaviors>
          <w:behavior w:val="content"/>
        </w:behaviors>
        <w:guid w:val="{0C6526B5-2517-4D5E-8039-E43557959A15}"/>
      </w:docPartPr>
      <w:docPartBody>
        <w:p w:rsidR="00000000" w:rsidRDefault="00EB3B82" w:rsidP="00EB3B82">
          <w:pPr>
            <w:pStyle w:val="421D024C75DE41599309A44BC5633031"/>
          </w:pPr>
          <w:r w:rsidRPr="004049C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oco Light">
    <w:altName w:val="Calibri"/>
    <w:panose1 w:val="020B0304050202020203"/>
    <w:charset w:val="00"/>
    <w:family w:val="swiss"/>
    <w:pitch w:val="variable"/>
    <w:sig w:usb0="A00002EF" w:usb1="5000205B" w:usb2="00000008" w:usb3="00000000" w:csb0="0000009F" w:csb1="00000000"/>
  </w:font>
  <w:font w:name="Calibri Light">
    <w:panose1 w:val="020F0302020204030204"/>
    <w:charset w:val="00"/>
    <w:family w:val="swiss"/>
    <w:pitch w:val="variable"/>
    <w:sig w:usb0="E4002EFF" w:usb1="C200247B" w:usb2="00000009" w:usb3="00000000" w:csb0="000001FF" w:csb1="00000000"/>
  </w:font>
  <w:font w:name="Foco">
    <w:altName w:val="Calibri"/>
    <w:panose1 w:val="020B0504050202020203"/>
    <w:charset w:val="00"/>
    <w:family w:val="swiss"/>
    <w:pitch w:val="variable"/>
    <w:sig w:usb0="A00002EF" w:usb1="5000205B" w:usb2="00000008" w:usb3="00000000" w:csb0="0000009F" w:csb1="00000000"/>
  </w:font>
  <w:font w:name="Segoe UI">
    <w:panose1 w:val="020B0502040204020203"/>
    <w:charset w:val="00"/>
    <w:family w:val="swiss"/>
    <w:pitch w:val="variable"/>
    <w:sig w:usb0="E4002EFF" w:usb1="C000E47F" w:usb2="00000009" w:usb3="00000000" w:csb0="000001FF" w:csb1="00000000"/>
  </w:font>
  <w:font w:name="GoudyOlSt BT">
    <w:altName w:val="Georgia"/>
    <w:charset w:val="00"/>
    <w:family w:val="roman"/>
    <w:pitch w:val="variable"/>
    <w:sig w:usb0="00000087" w:usb1="00000000" w:usb2="00000000" w:usb3="00000000" w:csb0="0000001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902"/>
    <w:rsid w:val="006F1049"/>
    <w:rsid w:val="00DC61E5"/>
    <w:rsid w:val="00EB3B82"/>
    <w:rsid w:val="00F62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3B82"/>
    <w:rPr>
      <w:color w:val="808080"/>
    </w:rPr>
  </w:style>
  <w:style w:type="paragraph" w:customStyle="1" w:styleId="99DA7AD0CC214919BE091C3BDB33D50C">
    <w:name w:val="99DA7AD0CC214919BE091C3BDB33D50C"/>
  </w:style>
  <w:style w:type="paragraph" w:customStyle="1" w:styleId="421D024C75DE41599309A44BC5633031">
    <w:name w:val="421D024C75DE41599309A44BC5633031"/>
    <w:rsid w:val="00EB3B82"/>
    <w:rPr>
      <w:kern w:val="2"/>
      <w:lang w:val="en-AU" w:eastAsia="en-AU"/>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1C254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79099DC29097D438A2B4A512F689DBB" ma:contentTypeVersion="12" ma:contentTypeDescription="Create a new document." ma:contentTypeScope="" ma:versionID="5f8210f33f0b3095f5000c86c0e42220">
  <xsd:schema xmlns:xsd="http://www.w3.org/2001/XMLSchema" xmlns:xs="http://www.w3.org/2001/XMLSchema" xmlns:p="http://schemas.microsoft.com/office/2006/metadata/properties" xmlns:ns2="884f7266-0ca7-4fe0-a532-7664e08c6908" xmlns:ns3="25d9b2d4-7db0-4c82-bf5e-8242f80b49bd" targetNamespace="http://schemas.microsoft.com/office/2006/metadata/properties" ma:root="true" ma:fieldsID="3c2e95e19e9878d05bf7eeadc750660b" ns2:_="" ns3:_="">
    <xsd:import namespace="884f7266-0ca7-4fe0-a532-7664e08c6908"/>
    <xsd:import namespace="25d9b2d4-7db0-4c82-bf5e-8242f80b49b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4f7266-0ca7-4fe0-a532-7664e08c69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d9b2d4-7db0-4c82-bf5e-8242f80b49b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D180F2-C967-4C4C-AAAA-2C1A7EA116DA}">
  <ds:schemaRefs>
    <ds:schemaRef ds:uri="http://schemas.openxmlformats.org/officeDocument/2006/bibliography"/>
  </ds:schemaRefs>
</ds:datastoreItem>
</file>

<file path=customXml/itemProps2.xml><?xml version="1.0" encoding="utf-8"?>
<ds:datastoreItem xmlns:ds="http://schemas.openxmlformats.org/officeDocument/2006/customXml" ds:itemID="{B6B0B577-DC26-4365-80FA-B90CC8BF0B6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1B9B53-7443-49DC-AF4D-3C89DB996DCE}">
  <ds:schemaRefs>
    <ds:schemaRef ds:uri="http://schemas.microsoft.com/sharepoint/v3/contenttype/forms"/>
  </ds:schemaRefs>
</ds:datastoreItem>
</file>

<file path=customXml/itemProps4.xml><?xml version="1.0" encoding="utf-8"?>
<ds:datastoreItem xmlns:ds="http://schemas.openxmlformats.org/officeDocument/2006/customXml" ds:itemID="{357357FE-15C2-4413-8171-C0B79485C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4f7266-0ca7-4fe0-a532-7664e08c6908"/>
    <ds:schemaRef ds:uri="25d9b2d4-7db0-4c82-bf5e-8242f80b49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General%20One-Pager%20Template</Template>
  <TotalTime>5364</TotalTime>
  <Pages>1</Pages>
  <Words>297</Words>
  <Characters>1693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Cox</dc:creator>
  <cp:keywords/>
  <dc:description/>
  <cp:lastModifiedBy>Dayana Flores</cp:lastModifiedBy>
  <cp:revision>16</cp:revision>
  <dcterms:created xsi:type="dcterms:W3CDTF">2023-11-30T05:04:00Z</dcterms:created>
  <dcterms:modified xsi:type="dcterms:W3CDTF">2023-12-05T02:00:00Z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0x010100D79099DC29097D438A2B4A512F689DBB</vt:lpwstr>
  </property>
</Properties>
</file>